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43C75" w14:textId="77777777" w:rsidR="0045227C" w:rsidRDefault="00650A65" w:rsidP="0045227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по образованию </w:t>
      </w:r>
    </w:p>
    <w:p w14:paraId="24A18430" w14:textId="147B4D61" w:rsidR="005064C8" w:rsidRDefault="005064C8" w:rsidP="0045227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Солигорского районного исполнительного комитета</w:t>
      </w:r>
    </w:p>
    <w:p w14:paraId="6358E2F4" w14:textId="77777777" w:rsidR="005064C8" w:rsidRDefault="005064C8" w:rsidP="0045227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14:paraId="64078959" w14:textId="77777777" w:rsidR="005064C8" w:rsidRDefault="005064C8" w:rsidP="0045227C">
      <w:pPr>
        <w:spacing w:after="0" w:line="240" w:lineRule="auto"/>
        <w:contextualSpacing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«Старобинская средняя школа Солигорского района»</w:t>
      </w:r>
    </w:p>
    <w:p w14:paraId="102D0BF4" w14:textId="77777777" w:rsidR="00701F3D" w:rsidRDefault="00701F3D" w:rsidP="0045227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2B304358" w14:textId="77777777" w:rsidR="00701F3D" w:rsidRDefault="00701F3D" w:rsidP="0045227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7594472E" w14:textId="0FA03384" w:rsidR="00701F3D" w:rsidRDefault="00701F3D" w:rsidP="0045227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0FE50EB8" w14:textId="6172726C" w:rsidR="0045227C" w:rsidRDefault="0045227C" w:rsidP="0045227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7E9C814E" w14:textId="55199900" w:rsidR="0045227C" w:rsidRDefault="0045227C" w:rsidP="0045227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20F8504" w14:textId="77777777" w:rsidR="0045227C" w:rsidRDefault="0045227C" w:rsidP="0045227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47BA319" w14:textId="77777777" w:rsidR="00F36314" w:rsidRDefault="00F36314" w:rsidP="0045227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Исследовательская работа</w:t>
      </w:r>
    </w:p>
    <w:p w14:paraId="262CEBCC" w14:textId="77777777" w:rsidR="00701F3D" w:rsidRDefault="00701F3D" w:rsidP="0045227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14:paraId="245EB24D" w14:textId="77777777" w:rsidR="00701F3D" w:rsidRDefault="00701F3D" w:rsidP="004522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EAE87F" w14:textId="77777777" w:rsidR="00F36314" w:rsidRDefault="00F36314" w:rsidP="004522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E636A3" w14:textId="77777777" w:rsidR="00F36314" w:rsidRDefault="00EE06F7" w:rsidP="004522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>Вред и польза бытовых отходов</w:t>
      </w:r>
    </w:p>
    <w:p w14:paraId="07CAF7A4" w14:textId="77777777" w:rsidR="00F36314" w:rsidRDefault="00F36314" w:rsidP="004522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08AFBB0" w14:textId="77777777" w:rsidR="00F36314" w:rsidRDefault="00F36314" w:rsidP="004522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EE64FC0" w14:textId="77777777" w:rsidR="00F36314" w:rsidRDefault="00F36314" w:rsidP="004522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48E5729" w14:textId="77777777" w:rsidR="00F36314" w:rsidRDefault="00F36314" w:rsidP="004522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3B294A4" w14:textId="77777777" w:rsidR="00F36314" w:rsidRDefault="00F36314" w:rsidP="004522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4FD1BC3" w14:textId="77777777" w:rsidR="00F36314" w:rsidRDefault="00F36314" w:rsidP="004522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D1EECEB" w14:textId="77777777" w:rsidR="00F36314" w:rsidRDefault="00F36314" w:rsidP="004522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673CE90" w14:textId="77777777" w:rsidR="00F36314" w:rsidRDefault="00F36314" w:rsidP="004522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3C81FF5" w14:textId="77777777" w:rsidR="00F36314" w:rsidRDefault="00014EBA" w:rsidP="0045227C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</w:t>
      </w:r>
      <w:r w:rsidR="00EE06F7">
        <w:rPr>
          <w:rFonts w:ascii="Times New Roman" w:hAnsi="Times New Roman" w:cs="Times New Roman"/>
          <w:sz w:val="28"/>
          <w:szCs w:val="28"/>
        </w:rPr>
        <w:t xml:space="preserve"> учащиеся 9</w:t>
      </w:r>
      <w:r w:rsidR="00FC11B6">
        <w:rPr>
          <w:rFonts w:ascii="Times New Roman" w:hAnsi="Times New Roman" w:cs="Times New Roman"/>
          <w:sz w:val="28"/>
          <w:szCs w:val="28"/>
        </w:rPr>
        <w:t xml:space="preserve"> </w:t>
      </w:r>
      <w:r w:rsidR="00F36314">
        <w:rPr>
          <w:rFonts w:ascii="Times New Roman" w:hAnsi="Times New Roman" w:cs="Times New Roman"/>
          <w:sz w:val="28"/>
          <w:szCs w:val="28"/>
        </w:rPr>
        <w:t>«А» класса</w:t>
      </w:r>
    </w:p>
    <w:p w14:paraId="5F7EFC4D" w14:textId="77777777" w:rsidR="00F36314" w:rsidRDefault="00014EBA" w:rsidP="0045227C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Маринич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Кира Владимировна</w:t>
      </w:r>
    </w:p>
    <w:p w14:paraId="25A21162" w14:textId="77777777" w:rsidR="00EE06F7" w:rsidRDefault="00EE06F7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81964C" w14:textId="77777777" w:rsidR="00F36314" w:rsidRDefault="00F36314" w:rsidP="0045227C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</w:p>
    <w:p w14:paraId="676FB634" w14:textId="77777777" w:rsidR="00F36314" w:rsidRDefault="00F36314" w:rsidP="0045227C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Гринько Наталья Николаевна</w:t>
      </w:r>
    </w:p>
    <w:p w14:paraId="43ADC581" w14:textId="77777777" w:rsidR="00F36314" w:rsidRDefault="00F36314" w:rsidP="0045227C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химии </w:t>
      </w:r>
    </w:p>
    <w:p w14:paraId="7C7EACD1" w14:textId="77777777" w:rsidR="00F36314" w:rsidRDefault="00F36314" w:rsidP="0045227C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ГУО «Старобинская средняя</w:t>
      </w:r>
    </w:p>
    <w:p w14:paraId="22B8CEA8" w14:textId="77777777" w:rsidR="00F36314" w:rsidRDefault="00F36314" w:rsidP="0045227C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Солигорского района»</w:t>
      </w:r>
    </w:p>
    <w:p w14:paraId="26DCB8E8" w14:textId="0B89AAA6" w:rsidR="00F36314" w:rsidRDefault="00F36314" w:rsidP="0045227C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223730 </w:t>
      </w:r>
      <w:r w:rsidR="002D21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69DF">
        <w:rPr>
          <w:rFonts w:ascii="Times New Roman" w:hAnsi="Times New Roman" w:cs="Times New Roman"/>
          <w:sz w:val="28"/>
          <w:szCs w:val="28"/>
        </w:rPr>
        <w:t>г.п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Старобин,</w:t>
      </w:r>
    </w:p>
    <w:p w14:paraId="7CAE66C2" w14:textId="77777777" w:rsidR="00F36314" w:rsidRDefault="00F36314" w:rsidP="0045227C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Коржа, д.18, кв. 3</w:t>
      </w:r>
    </w:p>
    <w:p w14:paraId="49A90F72" w14:textId="77777777" w:rsidR="00F36314" w:rsidRDefault="00F36314" w:rsidP="0045227C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 8 (0174) 23-03-97</w:t>
      </w:r>
    </w:p>
    <w:p w14:paraId="75C262B3" w14:textId="77777777" w:rsidR="00F36314" w:rsidRDefault="00F36314" w:rsidP="004522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D516882" w14:textId="77777777" w:rsidR="00F36314" w:rsidRDefault="00F36314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232A40" w14:textId="77777777" w:rsidR="00F36314" w:rsidRDefault="00F36314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18D017" w14:textId="77777777" w:rsidR="00F36314" w:rsidRDefault="00F36314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F3B921" w14:textId="77777777" w:rsidR="00F36314" w:rsidRDefault="00F36314" w:rsidP="004522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11F85D" w14:textId="77777777" w:rsidR="00F36314" w:rsidRDefault="00F36314" w:rsidP="004522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96E0D7" w14:textId="77777777" w:rsidR="005064C8" w:rsidRDefault="005064C8" w:rsidP="004522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3C8B7F" w14:textId="77777777" w:rsidR="005064C8" w:rsidRDefault="005064C8" w:rsidP="004522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C0567D" w14:textId="146C5D9F" w:rsidR="00F36314" w:rsidRDefault="00C14FA8" w:rsidP="004522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36314">
        <w:rPr>
          <w:rFonts w:ascii="Times New Roman" w:hAnsi="Times New Roman" w:cs="Times New Roman"/>
          <w:sz w:val="28"/>
          <w:szCs w:val="28"/>
        </w:rPr>
        <w:t>таро</w:t>
      </w:r>
      <w:r w:rsidR="0019371A">
        <w:rPr>
          <w:rFonts w:ascii="Times New Roman" w:hAnsi="Times New Roman" w:cs="Times New Roman"/>
          <w:sz w:val="28"/>
          <w:szCs w:val="28"/>
        </w:rPr>
        <w:t>бин</w:t>
      </w:r>
      <w:r w:rsidR="00B015F5">
        <w:rPr>
          <w:rFonts w:ascii="Times New Roman" w:hAnsi="Times New Roman" w:cs="Times New Roman"/>
          <w:sz w:val="28"/>
          <w:szCs w:val="28"/>
        </w:rPr>
        <w:t xml:space="preserve"> 2021</w:t>
      </w:r>
    </w:p>
    <w:p w14:paraId="3CC2BA99" w14:textId="1EBD30C0" w:rsidR="00F36314" w:rsidRDefault="00AB69DF" w:rsidP="00E90E79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СОДЕРЖАНИЕ</w:t>
      </w:r>
    </w:p>
    <w:p w14:paraId="05049419" w14:textId="77777777" w:rsidR="00F36314" w:rsidRDefault="00F36314" w:rsidP="0045227C">
      <w:pPr>
        <w:spacing w:after="0" w:line="240" w:lineRule="auto"/>
        <w:ind w:left="567" w:right="-142" w:hanging="927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1BB24924" w14:textId="1FFE80E1" w:rsidR="00C14FA8" w:rsidRPr="00C14FA8" w:rsidRDefault="00E90E79" w:rsidP="0045227C">
      <w:pPr>
        <w:spacing w:after="0" w:line="240" w:lineRule="auto"/>
        <w:ind w:left="57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Введение….</w:t>
      </w:r>
      <w:proofErr w:type="gramEnd"/>
      <w:r w:rsidR="00C14FA8">
        <w:rPr>
          <w:rFonts w:ascii="Times New Roman" w:hAnsi="Times New Roman" w:cs="Times New Roman"/>
          <w:sz w:val="30"/>
          <w:szCs w:val="30"/>
        </w:rPr>
        <w:t>…………………………………………………</w:t>
      </w:r>
      <w:r w:rsidR="00C14FA8" w:rsidRPr="00C14FA8">
        <w:rPr>
          <w:rFonts w:ascii="Times New Roman" w:hAnsi="Times New Roman" w:cs="Times New Roman"/>
          <w:sz w:val="30"/>
          <w:szCs w:val="30"/>
        </w:rPr>
        <w:t>……</w:t>
      </w:r>
      <w:r w:rsidR="00A9065E">
        <w:rPr>
          <w:rFonts w:ascii="Times New Roman" w:hAnsi="Times New Roman" w:cs="Times New Roman"/>
          <w:sz w:val="30"/>
          <w:szCs w:val="30"/>
        </w:rPr>
        <w:t>……...</w:t>
      </w:r>
      <w:r w:rsidR="0092325B">
        <w:rPr>
          <w:rFonts w:ascii="Times New Roman" w:hAnsi="Times New Roman" w:cs="Times New Roman"/>
          <w:sz w:val="30"/>
          <w:szCs w:val="30"/>
        </w:rPr>
        <w:t>.........</w:t>
      </w:r>
      <w:r w:rsidR="00C14FA8" w:rsidRPr="00C14FA8">
        <w:rPr>
          <w:rFonts w:ascii="Times New Roman" w:hAnsi="Times New Roman" w:cs="Times New Roman"/>
          <w:sz w:val="30"/>
          <w:szCs w:val="30"/>
        </w:rPr>
        <w:t>3</w:t>
      </w:r>
    </w:p>
    <w:p w14:paraId="21ACBD8D" w14:textId="54E6B1F1" w:rsidR="00C14FA8" w:rsidRPr="00C14FA8" w:rsidRDefault="00E90E79" w:rsidP="0045227C">
      <w:pPr>
        <w:spacing w:after="0" w:line="240" w:lineRule="auto"/>
        <w:ind w:left="57"/>
        <w:jc w:val="both"/>
        <w:rPr>
          <w:rFonts w:ascii="Times New Roman" w:hAnsi="Times New Roman" w:cs="Times New Roman"/>
          <w:sz w:val="30"/>
          <w:szCs w:val="30"/>
        </w:rPr>
      </w:pPr>
      <w:r w:rsidRPr="00C14FA8">
        <w:rPr>
          <w:rFonts w:ascii="Times New Roman" w:hAnsi="Times New Roman" w:cs="Times New Roman"/>
          <w:sz w:val="30"/>
          <w:szCs w:val="30"/>
        </w:rPr>
        <w:t xml:space="preserve">Основная  </w:t>
      </w:r>
      <w:r w:rsidR="00C14FA8">
        <w:rPr>
          <w:rFonts w:ascii="Times New Roman" w:hAnsi="Times New Roman" w:cs="Times New Roman"/>
          <w:sz w:val="30"/>
          <w:szCs w:val="30"/>
        </w:rPr>
        <w:t xml:space="preserve"> </w:t>
      </w:r>
      <w:r w:rsidRPr="00C14FA8">
        <w:rPr>
          <w:rFonts w:ascii="Times New Roman" w:hAnsi="Times New Roman" w:cs="Times New Roman"/>
          <w:sz w:val="30"/>
          <w:szCs w:val="30"/>
        </w:rPr>
        <w:t>часть</w:t>
      </w:r>
    </w:p>
    <w:p w14:paraId="7AF08B08" w14:textId="77777777" w:rsidR="00C14FA8" w:rsidRDefault="00C14FA8" w:rsidP="0045227C">
      <w:pPr>
        <w:spacing w:after="0" w:line="240" w:lineRule="auto"/>
        <w:ind w:left="57"/>
        <w:jc w:val="both"/>
        <w:rPr>
          <w:rFonts w:ascii="Times New Roman" w:hAnsi="Times New Roman" w:cs="Times New Roman"/>
          <w:sz w:val="30"/>
          <w:szCs w:val="30"/>
        </w:rPr>
      </w:pPr>
      <w:r w:rsidRPr="00C14FA8">
        <w:rPr>
          <w:rFonts w:ascii="Times New Roman" w:hAnsi="Times New Roman" w:cs="Times New Roman"/>
          <w:sz w:val="30"/>
          <w:szCs w:val="30"/>
        </w:rPr>
        <w:t xml:space="preserve">Глава 1. </w:t>
      </w:r>
    </w:p>
    <w:p w14:paraId="7912B6AD" w14:textId="77777777" w:rsidR="00C14FA8" w:rsidRPr="00C14FA8" w:rsidRDefault="00C14FA8" w:rsidP="0045227C">
      <w:pPr>
        <w:spacing w:after="0" w:line="240" w:lineRule="auto"/>
        <w:ind w:left="57"/>
        <w:jc w:val="both"/>
        <w:rPr>
          <w:rFonts w:ascii="Times New Roman" w:hAnsi="Times New Roman" w:cs="Times New Roman"/>
          <w:sz w:val="30"/>
          <w:szCs w:val="30"/>
        </w:rPr>
      </w:pPr>
      <w:r w:rsidRPr="00C14FA8">
        <w:rPr>
          <w:rFonts w:ascii="Times New Roman" w:hAnsi="Times New Roman" w:cs="Times New Roman"/>
          <w:sz w:val="30"/>
          <w:szCs w:val="30"/>
        </w:rPr>
        <w:t>Теоретическая часть……………………………………………………</w:t>
      </w:r>
      <w:proofErr w:type="gramStart"/>
      <w:r w:rsidR="0092325B">
        <w:rPr>
          <w:rFonts w:ascii="Times New Roman" w:hAnsi="Times New Roman" w:cs="Times New Roman"/>
          <w:sz w:val="30"/>
          <w:szCs w:val="30"/>
        </w:rPr>
        <w:t>…….</w:t>
      </w:r>
      <w:proofErr w:type="gramEnd"/>
      <w:r w:rsidR="0092325B">
        <w:rPr>
          <w:rFonts w:ascii="Times New Roman" w:hAnsi="Times New Roman" w:cs="Times New Roman"/>
          <w:sz w:val="30"/>
          <w:szCs w:val="30"/>
        </w:rPr>
        <w:t>.</w:t>
      </w:r>
      <w:r w:rsidR="005064C8">
        <w:rPr>
          <w:rFonts w:ascii="Times New Roman" w:hAnsi="Times New Roman" w:cs="Times New Roman"/>
          <w:sz w:val="30"/>
          <w:szCs w:val="30"/>
        </w:rPr>
        <w:t>4</w:t>
      </w:r>
    </w:p>
    <w:p w14:paraId="5DF705F4" w14:textId="77777777" w:rsidR="00C14FA8" w:rsidRDefault="00C14FA8" w:rsidP="0045227C">
      <w:pPr>
        <w:spacing w:after="0" w:line="240" w:lineRule="auto"/>
        <w:ind w:left="57"/>
        <w:jc w:val="both"/>
        <w:rPr>
          <w:rFonts w:ascii="Times New Roman" w:hAnsi="Times New Roman" w:cs="Times New Roman"/>
          <w:sz w:val="30"/>
          <w:szCs w:val="30"/>
        </w:rPr>
      </w:pPr>
      <w:r w:rsidRPr="00C14FA8">
        <w:rPr>
          <w:rFonts w:ascii="Times New Roman" w:hAnsi="Times New Roman" w:cs="Times New Roman"/>
          <w:sz w:val="30"/>
          <w:szCs w:val="30"/>
        </w:rPr>
        <w:t xml:space="preserve">Глава 2. </w:t>
      </w:r>
    </w:p>
    <w:p w14:paraId="68AC4C43" w14:textId="483B2F10" w:rsidR="00C14FA8" w:rsidRPr="00C14FA8" w:rsidRDefault="00C14FA8" w:rsidP="0045227C">
      <w:pPr>
        <w:spacing w:after="0" w:line="240" w:lineRule="auto"/>
        <w:ind w:left="57"/>
        <w:jc w:val="both"/>
        <w:rPr>
          <w:rFonts w:ascii="Times New Roman" w:hAnsi="Times New Roman" w:cs="Times New Roman"/>
          <w:sz w:val="30"/>
          <w:szCs w:val="30"/>
        </w:rPr>
      </w:pPr>
      <w:r w:rsidRPr="00C14FA8">
        <w:rPr>
          <w:rFonts w:ascii="Times New Roman" w:hAnsi="Times New Roman" w:cs="Times New Roman"/>
          <w:sz w:val="30"/>
          <w:szCs w:val="30"/>
        </w:rPr>
        <w:t>Практичес</w:t>
      </w:r>
      <w:r w:rsidR="00A9065E">
        <w:rPr>
          <w:rFonts w:ascii="Times New Roman" w:hAnsi="Times New Roman" w:cs="Times New Roman"/>
          <w:sz w:val="30"/>
          <w:szCs w:val="30"/>
        </w:rPr>
        <w:t>к</w:t>
      </w:r>
      <w:r w:rsidR="00E02506">
        <w:rPr>
          <w:rFonts w:ascii="Times New Roman" w:hAnsi="Times New Roman" w:cs="Times New Roman"/>
          <w:sz w:val="30"/>
          <w:szCs w:val="30"/>
        </w:rPr>
        <w:t>ая часть ……………………………………………………</w:t>
      </w:r>
      <w:proofErr w:type="gramStart"/>
      <w:r w:rsidR="0092325B">
        <w:rPr>
          <w:rFonts w:ascii="Times New Roman" w:hAnsi="Times New Roman" w:cs="Times New Roman"/>
          <w:sz w:val="30"/>
          <w:szCs w:val="30"/>
        </w:rPr>
        <w:t>…….</w:t>
      </w:r>
      <w:proofErr w:type="gramEnd"/>
      <w:r w:rsidR="005064C8">
        <w:rPr>
          <w:rFonts w:ascii="Times New Roman" w:hAnsi="Times New Roman" w:cs="Times New Roman"/>
          <w:sz w:val="30"/>
          <w:szCs w:val="30"/>
        </w:rPr>
        <w:t>.</w:t>
      </w:r>
      <w:r w:rsidR="00E90E79">
        <w:rPr>
          <w:rFonts w:ascii="Times New Roman" w:hAnsi="Times New Roman" w:cs="Times New Roman"/>
          <w:sz w:val="30"/>
          <w:szCs w:val="30"/>
        </w:rPr>
        <w:t>7</w:t>
      </w:r>
    </w:p>
    <w:p w14:paraId="34F69263" w14:textId="77777777" w:rsidR="00C14FA8" w:rsidRDefault="00C14FA8" w:rsidP="0045227C">
      <w:pPr>
        <w:spacing w:after="0" w:line="240" w:lineRule="auto"/>
        <w:ind w:left="57"/>
        <w:jc w:val="both"/>
        <w:rPr>
          <w:rFonts w:ascii="Times New Roman" w:hAnsi="Times New Roman" w:cs="Times New Roman"/>
          <w:sz w:val="30"/>
          <w:szCs w:val="30"/>
        </w:rPr>
      </w:pPr>
      <w:r w:rsidRPr="00C14FA8">
        <w:rPr>
          <w:rFonts w:ascii="Times New Roman" w:hAnsi="Times New Roman" w:cs="Times New Roman"/>
          <w:sz w:val="30"/>
          <w:szCs w:val="30"/>
        </w:rPr>
        <w:t xml:space="preserve">Глава 3. </w:t>
      </w:r>
    </w:p>
    <w:p w14:paraId="725AB6F4" w14:textId="2B460D13" w:rsidR="00C14FA8" w:rsidRPr="00C14FA8" w:rsidRDefault="009349A5" w:rsidP="0045227C">
      <w:pPr>
        <w:spacing w:after="0" w:line="240" w:lineRule="auto"/>
        <w:ind w:left="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Выращивание кабачков на приусадебном участке…………………...</w:t>
      </w:r>
      <w:r w:rsidR="0092325B">
        <w:rPr>
          <w:rFonts w:ascii="Times New Roman" w:hAnsi="Times New Roman" w:cs="Times New Roman"/>
          <w:sz w:val="30"/>
          <w:szCs w:val="30"/>
        </w:rPr>
        <w:t>........</w:t>
      </w:r>
      <w:r w:rsidR="005064C8">
        <w:rPr>
          <w:rFonts w:ascii="Times New Roman" w:hAnsi="Times New Roman" w:cs="Times New Roman"/>
          <w:sz w:val="30"/>
          <w:szCs w:val="30"/>
        </w:rPr>
        <w:t>1</w:t>
      </w:r>
      <w:r w:rsidR="00E90E79">
        <w:rPr>
          <w:rFonts w:ascii="Times New Roman" w:hAnsi="Times New Roman" w:cs="Times New Roman"/>
          <w:sz w:val="30"/>
          <w:szCs w:val="30"/>
        </w:rPr>
        <w:t>3</w:t>
      </w:r>
    </w:p>
    <w:p w14:paraId="1D29AA6D" w14:textId="28555009" w:rsidR="00C14FA8" w:rsidRPr="00C14FA8" w:rsidRDefault="00E90E79" w:rsidP="0045227C">
      <w:pPr>
        <w:spacing w:after="0" w:line="240" w:lineRule="auto"/>
        <w:ind w:left="57"/>
        <w:jc w:val="both"/>
        <w:rPr>
          <w:rFonts w:ascii="Times New Roman" w:hAnsi="Times New Roman" w:cs="Times New Roman"/>
          <w:sz w:val="30"/>
          <w:szCs w:val="30"/>
        </w:rPr>
      </w:pPr>
      <w:r w:rsidRPr="00C14FA8">
        <w:rPr>
          <w:rFonts w:ascii="Times New Roman" w:hAnsi="Times New Roman" w:cs="Times New Roman"/>
          <w:sz w:val="30"/>
          <w:szCs w:val="30"/>
        </w:rPr>
        <w:t>Заклю</w:t>
      </w:r>
      <w:r>
        <w:rPr>
          <w:rFonts w:ascii="Times New Roman" w:hAnsi="Times New Roman" w:cs="Times New Roman"/>
          <w:sz w:val="30"/>
          <w:szCs w:val="30"/>
        </w:rPr>
        <w:t>чение…...</w:t>
      </w:r>
      <w:r w:rsidR="00C14FA8">
        <w:rPr>
          <w:rFonts w:ascii="Times New Roman" w:hAnsi="Times New Roman" w:cs="Times New Roman"/>
          <w:sz w:val="30"/>
          <w:szCs w:val="30"/>
        </w:rPr>
        <w:t>……………………………………………………</w:t>
      </w:r>
      <w:r w:rsidR="009349A5">
        <w:rPr>
          <w:rFonts w:ascii="Times New Roman" w:hAnsi="Times New Roman" w:cs="Times New Roman"/>
          <w:sz w:val="30"/>
          <w:szCs w:val="30"/>
        </w:rPr>
        <w:t>…</w:t>
      </w:r>
      <w:r w:rsidR="0092325B">
        <w:rPr>
          <w:rFonts w:ascii="Times New Roman" w:hAnsi="Times New Roman" w:cs="Times New Roman"/>
          <w:sz w:val="30"/>
          <w:szCs w:val="30"/>
        </w:rPr>
        <w:t>………</w:t>
      </w:r>
      <w:r w:rsidR="005064C8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4</w:t>
      </w:r>
    </w:p>
    <w:p w14:paraId="627BCDC5" w14:textId="5D8A6C60" w:rsidR="00C14FA8" w:rsidRDefault="00E90E79" w:rsidP="0045227C">
      <w:pPr>
        <w:spacing w:after="0" w:line="240" w:lineRule="auto"/>
        <w:ind w:left="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Список использованн</w:t>
      </w:r>
      <w:r w:rsidRPr="00C14FA8">
        <w:rPr>
          <w:rFonts w:ascii="Times New Roman" w:hAnsi="Times New Roman" w:cs="Times New Roman"/>
          <w:sz w:val="30"/>
          <w:szCs w:val="30"/>
        </w:rPr>
        <w:t xml:space="preserve">ой </w:t>
      </w:r>
      <w:r>
        <w:rPr>
          <w:rFonts w:ascii="Times New Roman" w:hAnsi="Times New Roman" w:cs="Times New Roman"/>
          <w:sz w:val="30"/>
          <w:szCs w:val="30"/>
        </w:rPr>
        <w:t>литературы…………</w:t>
      </w:r>
      <w:proofErr w:type="gramStart"/>
      <w:r>
        <w:rPr>
          <w:rFonts w:ascii="Times New Roman" w:hAnsi="Times New Roman" w:cs="Times New Roman"/>
          <w:sz w:val="30"/>
          <w:szCs w:val="30"/>
        </w:rPr>
        <w:t>…...</w:t>
      </w:r>
      <w:r w:rsidR="00C14FA8">
        <w:rPr>
          <w:rFonts w:ascii="Times New Roman" w:hAnsi="Times New Roman" w:cs="Times New Roman"/>
          <w:sz w:val="30"/>
          <w:szCs w:val="30"/>
        </w:rPr>
        <w:t>.</w:t>
      </w:r>
      <w:proofErr w:type="gramEnd"/>
      <w:r w:rsidR="00C14FA8">
        <w:rPr>
          <w:rFonts w:ascii="Times New Roman" w:hAnsi="Times New Roman" w:cs="Times New Roman"/>
          <w:sz w:val="30"/>
          <w:szCs w:val="30"/>
        </w:rPr>
        <w:t>………………</w:t>
      </w:r>
      <w:r w:rsidR="009349A5">
        <w:rPr>
          <w:rFonts w:ascii="Times New Roman" w:hAnsi="Times New Roman" w:cs="Times New Roman"/>
          <w:sz w:val="30"/>
          <w:szCs w:val="30"/>
        </w:rPr>
        <w:t>…</w:t>
      </w:r>
      <w:r w:rsidR="0092325B">
        <w:rPr>
          <w:rFonts w:ascii="Times New Roman" w:hAnsi="Times New Roman" w:cs="Times New Roman"/>
          <w:sz w:val="30"/>
          <w:szCs w:val="30"/>
        </w:rPr>
        <w:t>……..</w:t>
      </w:r>
      <w:r w:rsidR="005064C8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5</w:t>
      </w:r>
    </w:p>
    <w:p w14:paraId="4291E4EB" w14:textId="77777777" w:rsidR="00C14FA8" w:rsidRDefault="00C14FA8" w:rsidP="0045227C">
      <w:pPr>
        <w:spacing w:after="0" w:line="240" w:lineRule="auto"/>
        <w:ind w:left="57"/>
        <w:jc w:val="both"/>
        <w:rPr>
          <w:rFonts w:ascii="Times New Roman" w:hAnsi="Times New Roman" w:cs="Times New Roman"/>
          <w:sz w:val="30"/>
          <w:szCs w:val="30"/>
        </w:rPr>
      </w:pPr>
    </w:p>
    <w:p w14:paraId="7207E9DA" w14:textId="77777777" w:rsidR="00C14FA8" w:rsidRDefault="00C14FA8" w:rsidP="0045227C">
      <w:pPr>
        <w:spacing w:after="0" w:line="240" w:lineRule="auto"/>
        <w:ind w:left="57"/>
        <w:jc w:val="both"/>
        <w:rPr>
          <w:rFonts w:ascii="Times New Roman" w:hAnsi="Times New Roman" w:cs="Times New Roman"/>
          <w:sz w:val="30"/>
          <w:szCs w:val="30"/>
        </w:rPr>
      </w:pPr>
    </w:p>
    <w:p w14:paraId="34A35246" w14:textId="77777777" w:rsidR="00C14FA8" w:rsidRPr="00C14FA8" w:rsidRDefault="00C14FA8" w:rsidP="0045227C">
      <w:pPr>
        <w:spacing w:after="0" w:line="240" w:lineRule="auto"/>
        <w:ind w:left="57"/>
        <w:jc w:val="both"/>
        <w:rPr>
          <w:rFonts w:ascii="Times New Roman" w:hAnsi="Times New Roman" w:cs="Times New Roman"/>
          <w:sz w:val="30"/>
          <w:szCs w:val="30"/>
        </w:rPr>
      </w:pPr>
    </w:p>
    <w:p w14:paraId="7898077E" w14:textId="77777777" w:rsidR="00C14FA8" w:rsidRPr="00C14FA8" w:rsidRDefault="00C14FA8" w:rsidP="0045227C">
      <w:pPr>
        <w:spacing w:after="0" w:line="240" w:lineRule="auto"/>
        <w:ind w:left="57"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B645239" w14:textId="77777777" w:rsidR="00C14FA8" w:rsidRPr="00C14FA8" w:rsidRDefault="00C14FA8" w:rsidP="0045227C">
      <w:pPr>
        <w:spacing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C14FA8">
        <w:rPr>
          <w:rFonts w:ascii="Times New Roman" w:hAnsi="Times New Roman" w:cs="Times New Roman"/>
          <w:b/>
          <w:sz w:val="30"/>
          <w:szCs w:val="30"/>
        </w:rPr>
        <w:br w:type="page"/>
      </w:r>
    </w:p>
    <w:p w14:paraId="52B352CF" w14:textId="77777777" w:rsidR="00F36314" w:rsidRPr="00312E3D" w:rsidRDefault="00F36314" w:rsidP="0045227C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E3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447CC403" w14:textId="77777777" w:rsidR="00F36314" w:rsidRPr="00312E3D" w:rsidRDefault="00F36314" w:rsidP="0045227C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E3D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14:paraId="017887C0" w14:textId="77777777" w:rsidR="00930543" w:rsidRDefault="006A59BC" w:rsidP="004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Отходы являются одним из наиболее интенсивных источников загрязнения окружающей среды. Это связано, с одной стороны, с многообразием химических, в том числе токсичных, веществ в отходах, их высокой концентрацией, с другой стороны — с несоответствием большинства полигонов-накопителей нормативным требованиям по их местоположению, обустройству и условиям эксплуатации.</w:t>
      </w:r>
    </w:p>
    <w:p w14:paraId="07FC905E" w14:textId="484222DB" w:rsidR="00C00930" w:rsidRDefault="00761CDB" w:rsidP="004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сожалению</w:t>
      </w:r>
      <w:r w:rsidR="0045227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объем твёрдых коммунальных отходов (ТКО) увеличивается с каждым годом, он составил уже </w:t>
      </w:r>
      <w:r w:rsidRPr="0045227C">
        <w:rPr>
          <w:rFonts w:ascii="Times New Roman" w:eastAsia="Times New Roman" w:hAnsi="Times New Roman" w:cs="Times New Roman"/>
          <w:sz w:val="28"/>
          <w:szCs w:val="28"/>
          <w:lang w:eastAsia="ru-RU"/>
        </w:rPr>
        <w:t>885 тыс. т</w:t>
      </w:r>
      <w:r w:rsidR="004522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 в республике насчитывается около </w:t>
      </w:r>
      <w:r w:rsidRPr="0045227C">
        <w:rPr>
          <w:rFonts w:ascii="Times New Roman" w:eastAsia="Times New Roman" w:hAnsi="Times New Roman" w:cs="Times New Roman"/>
          <w:sz w:val="28"/>
          <w:szCs w:val="28"/>
          <w:lang w:eastAsia="ru-RU"/>
        </w:rPr>
        <w:t>200</w:t>
      </w: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подобных полигонов, занимающих площадь </w:t>
      </w:r>
      <w:r w:rsidRPr="0045227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 890</w:t>
      </w:r>
      <w:r w:rsidRPr="00312E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га. Занято отходами уже 60% этой площади [</w:t>
      </w:r>
      <w:r w:rsidR="000D04A0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  <w:r w:rsidR="00C00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F3B21CA" w14:textId="596F434C" w:rsidR="008D41CB" w:rsidRDefault="00B44248" w:rsidP="004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Беларуси практикуется технология переработки мусора на вторичное сырье, но ситуация еще также проблемная. Станции, сортирующие бытовой мусор, перегружены </w:t>
      </w:r>
      <w:r w:rsidR="0045227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ежегодно в Беларуси образуется более 3 млн. т бытового мусора. Причем, по данным Министерства жилищно-коммунального хозяйства, с каждым годом этот объем возрастает как минимум на 20%. Мусороперерабатывающие предприятия в силах справиться лишь с 338,7 тыс. т в год. Мусороперерабатывающие предприятия функционируют практически во всех крупных и средних городах республики.</w:t>
      </w:r>
    </w:p>
    <w:p w14:paraId="1A8C3E34" w14:textId="77777777" w:rsidR="008D41CB" w:rsidRDefault="00B44248" w:rsidP="004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Большая часть станций, а их в стране насчитывается 88, занимается сортировкой бытовых отходов, собранных по технологии раздельного сбора мусора. </w:t>
      </w:r>
      <w:r w:rsidRPr="00312E3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(см.</w:t>
      </w: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12E3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13.</w:t>
      </w:r>
      <w:r w:rsidR="008D41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312E3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Раздел "Сбор и хранение отходов производства" Инструкции по обращению с отходами производства.)</w:t>
      </w:r>
      <w:r w:rsidR="008D41CB" w:rsidRPr="008D41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8D41CB" w:rsidRPr="00312E3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[5].</w:t>
      </w:r>
    </w:p>
    <w:p w14:paraId="113B1DD8" w14:textId="77777777" w:rsidR="00802EA1" w:rsidRPr="00312E3D" w:rsidRDefault="00125B06" w:rsidP="004522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E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рамках школьного проекта «Компетентностный подход в экологическом воспитании учащихся» нам было предложено задание на тему «</w:t>
      </w:r>
      <w:r w:rsidRPr="00312E3D">
        <w:rPr>
          <w:rFonts w:ascii="Times New Roman" w:hAnsi="Times New Roman" w:cs="Times New Roman"/>
          <w:sz w:val="28"/>
          <w:szCs w:val="28"/>
        </w:rPr>
        <w:t>Изучение   состава    бытовых отход</w:t>
      </w:r>
      <w:r w:rsidR="00761CDB" w:rsidRPr="00312E3D">
        <w:rPr>
          <w:rFonts w:ascii="Times New Roman" w:hAnsi="Times New Roman" w:cs="Times New Roman"/>
          <w:sz w:val="28"/>
          <w:szCs w:val="28"/>
        </w:rPr>
        <w:t xml:space="preserve">ов: содержание </w:t>
      </w:r>
      <w:r w:rsidR="009464F6" w:rsidRPr="00312E3D">
        <w:rPr>
          <w:rFonts w:ascii="Times New Roman" w:hAnsi="Times New Roman" w:cs="Times New Roman"/>
          <w:sz w:val="28"/>
          <w:szCs w:val="28"/>
        </w:rPr>
        <w:t>мусорного ведра»</w:t>
      </w:r>
      <w:r w:rsidR="00761CDB" w:rsidRPr="00312E3D">
        <w:rPr>
          <w:rFonts w:ascii="Times New Roman" w:hAnsi="Times New Roman" w:cs="Times New Roman"/>
          <w:sz w:val="28"/>
          <w:szCs w:val="28"/>
        </w:rPr>
        <w:t>.</w:t>
      </w:r>
      <w:r w:rsidR="008110EA" w:rsidRPr="00312E3D">
        <w:rPr>
          <w:rFonts w:ascii="Times New Roman" w:hAnsi="Times New Roman" w:cs="Times New Roman"/>
          <w:sz w:val="28"/>
          <w:szCs w:val="28"/>
        </w:rPr>
        <w:t xml:space="preserve"> </w:t>
      </w:r>
      <w:r w:rsidR="009464F6" w:rsidRPr="00312E3D">
        <w:rPr>
          <w:rFonts w:ascii="Times New Roman" w:hAnsi="Times New Roman" w:cs="Times New Roman"/>
          <w:sz w:val="28"/>
          <w:szCs w:val="28"/>
        </w:rPr>
        <w:t xml:space="preserve"> </w:t>
      </w:r>
      <w:r w:rsidR="008110EA" w:rsidRPr="00312E3D">
        <w:rPr>
          <w:rFonts w:ascii="Times New Roman" w:hAnsi="Times New Roman" w:cs="Times New Roman"/>
          <w:sz w:val="28"/>
          <w:szCs w:val="28"/>
        </w:rPr>
        <w:t xml:space="preserve">В результате данного исследования мы пришли к выводу, что бытовые отходы необходимо использовать, что они могут приносить не только вред, но и пользу. </w:t>
      </w:r>
    </w:p>
    <w:p w14:paraId="23F4AFDA" w14:textId="5C44FAF5" w:rsidR="00F36314" w:rsidRPr="00312E3D" w:rsidRDefault="00F36314" w:rsidP="004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последнее время большое внимание уделяется выращиванию сельскохозяйственных культур экологически безопасными способами.       Люди используют в питании </w:t>
      </w:r>
      <w:r w:rsidR="00761CDB" w:rsidRPr="00312E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фрукты, овощи, </w:t>
      </w:r>
      <w:r w:rsidRPr="00312E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яйца, рыбу; при этом остаётся скорлупа яиц, кости рыб; на приусадебном участке имеется зола; а это очень важные (на наш взгляд) вещества, которые необходимы для питания и роста растений. </w:t>
      </w:r>
      <w:r w:rsidR="00531C89" w:rsidRPr="00312E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761CDB" w:rsidRPr="00312E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 решили вырастить кабачки</w:t>
      </w:r>
      <w:r w:rsidR="00802EA1" w:rsidRPr="00312E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пищевых бытовых отходах</w:t>
      </w:r>
      <w:r w:rsidRPr="00312E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не используя минеральные удобрения и различные ядохимикаты. </w:t>
      </w:r>
    </w:p>
    <w:p w14:paraId="7D0B0380" w14:textId="7D5D1607" w:rsidR="00F36314" w:rsidRPr="00312E3D" w:rsidRDefault="00F36314" w:rsidP="0045227C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E3D">
        <w:rPr>
          <w:rFonts w:ascii="Times New Roman" w:hAnsi="Times New Roman" w:cs="Times New Roman"/>
          <w:b/>
          <w:sz w:val="28"/>
          <w:szCs w:val="28"/>
        </w:rPr>
        <w:t>Объектом</w:t>
      </w:r>
      <w:r w:rsidRPr="00312E3D">
        <w:rPr>
          <w:rFonts w:ascii="Times New Roman" w:hAnsi="Times New Roman" w:cs="Times New Roman"/>
          <w:sz w:val="28"/>
          <w:szCs w:val="28"/>
        </w:rPr>
        <w:t xml:space="preserve"> исследо</w:t>
      </w:r>
      <w:r w:rsidR="00802EA1" w:rsidRPr="00312E3D">
        <w:rPr>
          <w:rFonts w:ascii="Times New Roman" w:hAnsi="Times New Roman" w:cs="Times New Roman"/>
          <w:sz w:val="28"/>
          <w:szCs w:val="28"/>
        </w:rPr>
        <w:t xml:space="preserve">вания является рассада кабачков, выращенная в лабораторных </w:t>
      </w:r>
      <w:r w:rsidRPr="00312E3D">
        <w:rPr>
          <w:rFonts w:ascii="Times New Roman" w:hAnsi="Times New Roman" w:cs="Times New Roman"/>
          <w:sz w:val="28"/>
          <w:szCs w:val="28"/>
        </w:rPr>
        <w:t>условиях и пересаженная в грунт (для дальнейшего роста) на приусадебном участке.</w:t>
      </w:r>
    </w:p>
    <w:p w14:paraId="2A924661" w14:textId="1734C991" w:rsidR="00F36314" w:rsidRPr="00312E3D" w:rsidRDefault="00F36314" w:rsidP="0045227C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E3D">
        <w:rPr>
          <w:rFonts w:ascii="Times New Roman" w:hAnsi="Times New Roman" w:cs="Times New Roman"/>
          <w:b/>
          <w:sz w:val="28"/>
          <w:szCs w:val="28"/>
        </w:rPr>
        <w:t>Целью</w:t>
      </w:r>
      <w:r w:rsidRPr="00312E3D">
        <w:rPr>
          <w:rFonts w:ascii="Times New Roman" w:hAnsi="Times New Roman" w:cs="Times New Roman"/>
          <w:sz w:val="28"/>
          <w:szCs w:val="28"/>
        </w:rPr>
        <w:t xml:space="preserve"> нашей раб</w:t>
      </w:r>
      <w:r w:rsidR="00802EA1" w:rsidRPr="00312E3D">
        <w:rPr>
          <w:rFonts w:ascii="Times New Roman" w:hAnsi="Times New Roman" w:cs="Times New Roman"/>
          <w:sz w:val="28"/>
          <w:szCs w:val="28"/>
        </w:rPr>
        <w:t>оты является выращивание кабачков на пищевых бытовых отходах экологическим методом,</w:t>
      </w:r>
      <w:r w:rsidR="000D04A0" w:rsidRPr="00312E3D">
        <w:rPr>
          <w:rFonts w:ascii="Times New Roman" w:hAnsi="Times New Roman" w:cs="Times New Roman"/>
          <w:sz w:val="28"/>
          <w:szCs w:val="28"/>
        </w:rPr>
        <w:t xml:space="preserve"> </w:t>
      </w:r>
      <w:r w:rsidR="00802EA1" w:rsidRPr="00312E3D">
        <w:rPr>
          <w:rFonts w:ascii="Times New Roman" w:hAnsi="Times New Roman" w:cs="Times New Roman"/>
          <w:sz w:val="28"/>
          <w:szCs w:val="28"/>
        </w:rPr>
        <w:t>то</w:t>
      </w:r>
      <w:r w:rsidR="00392803" w:rsidRPr="00312E3D">
        <w:rPr>
          <w:rFonts w:ascii="Times New Roman" w:hAnsi="Times New Roman" w:cs="Times New Roman"/>
          <w:sz w:val="28"/>
          <w:szCs w:val="28"/>
        </w:rPr>
        <w:t xml:space="preserve"> есть показать пользу бытовых о</w:t>
      </w:r>
      <w:r w:rsidR="00802EA1" w:rsidRPr="00312E3D">
        <w:rPr>
          <w:rFonts w:ascii="Times New Roman" w:hAnsi="Times New Roman" w:cs="Times New Roman"/>
          <w:sz w:val="28"/>
          <w:szCs w:val="28"/>
        </w:rPr>
        <w:t>тходов</w:t>
      </w:r>
      <w:r w:rsidR="0045227C">
        <w:rPr>
          <w:rFonts w:ascii="Times New Roman" w:hAnsi="Times New Roman" w:cs="Times New Roman"/>
          <w:sz w:val="28"/>
          <w:szCs w:val="28"/>
        </w:rPr>
        <w:t>.</w:t>
      </w:r>
      <w:r w:rsidRPr="00312E3D">
        <w:rPr>
          <w:rFonts w:ascii="Times New Roman" w:hAnsi="Times New Roman" w:cs="Times New Roman"/>
          <w:sz w:val="28"/>
          <w:szCs w:val="28"/>
        </w:rPr>
        <w:t xml:space="preserve"> Для выполнения поставленной цели в работе определены следующие </w:t>
      </w:r>
      <w:r w:rsidRPr="00312E3D">
        <w:rPr>
          <w:rFonts w:ascii="Times New Roman" w:hAnsi="Times New Roman" w:cs="Times New Roman"/>
          <w:b/>
          <w:sz w:val="28"/>
          <w:szCs w:val="28"/>
        </w:rPr>
        <w:t>задачи</w:t>
      </w:r>
      <w:r w:rsidRPr="00312E3D">
        <w:rPr>
          <w:rFonts w:ascii="Times New Roman" w:hAnsi="Times New Roman" w:cs="Times New Roman"/>
          <w:sz w:val="28"/>
          <w:szCs w:val="28"/>
        </w:rPr>
        <w:t>:</w:t>
      </w:r>
    </w:p>
    <w:p w14:paraId="48A2BAE6" w14:textId="2E735215" w:rsidR="00F36314" w:rsidRPr="00312E3D" w:rsidRDefault="0045227C" w:rsidP="0045227C">
      <w:pPr>
        <w:pStyle w:val="af0"/>
        <w:numPr>
          <w:ilvl w:val="0"/>
          <w:numId w:val="1"/>
        </w:numPr>
        <w:tabs>
          <w:tab w:val="left" w:pos="993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F36314" w:rsidRPr="00312E3D">
        <w:rPr>
          <w:rFonts w:ascii="Times New Roman" w:hAnsi="Times New Roman" w:cs="Times New Roman"/>
          <w:sz w:val="28"/>
          <w:szCs w:val="28"/>
        </w:rPr>
        <w:t>зучить научную литературу по теме исследования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5E8E438" w14:textId="61E95BBE" w:rsidR="00802EA1" w:rsidRPr="00312E3D" w:rsidRDefault="0045227C" w:rsidP="0045227C">
      <w:pPr>
        <w:pStyle w:val="af0"/>
        <w:numPr>
          <w:ilvl w:val="0"/>
          <w:numId w:val="1"/>
        </w:numPr>
        <w:tabs>
          <w:tab w:val="left" w:pos="993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0D04A0" w:rsidRPr="00312E3D">
        <w:rPr>
          <w:rFonts w:ascii="Times New Roman" w:hAnsi="Times New Roman" w:cs="Times New Roman"/>
          <w:sz w:val="28"/>
          <w:szCs w:val="28"/>
        </w:rPr>
        <w:t>зучить</w:t>
      </w:r>
      <w:r w:rsidR="00150D7F" w:rsidRPr="00312E3D">
        <w:rPr>
          <w:rFonts w:ascii="Times New Roman" w:hAnsi="Times New Roman" w:cs="Times New Roman"/>
          <w:sz w:val="28"/>
          <w:szCs w:val="28"/>
        </w:rPr>
        <w:t xml:space="preserve"> виды бытовых отходов </w:t>
      </w:r>
      <w:r w:rsidR="00802EA1" w:rsidRPr="00312E3D">
        <w:rPr>
          <w:rFonts w:ascii="Times New Roman" w:hAnsi="Times New Roman" w:cs="Times New Roman"/>
          <w:sz w:val="28"/>
          <w:szCs w:val="28"/>
        </w:rPr>
        <w:t>и их влияние на окружающую среду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28809F0" w14:textId="346C78A8" w:rsidR="00B71D88" w:rsidRPr="00312E3D" w:rsidRDefault="0045227C" w:rsidP="0045227C">
      <w:pPr>
        <w:pStyle w:val="af0"/>
        <w:numPr>
          <w:ilvl w:val="0"/>
          <w:numId w:val="1"/>
        </w:numPr>
        <w:tabs>
          <w:tab w:val="left" w:pos="993"/>
        </w:tabs>
        <w:spacing w:after="100" w:afterAutospacing="1" w:line="240" w:lineRule="auto"/>
        <w:ind w:left="0"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</w:t>
      </w:r>
      <w:r w:rsidR="000D04A0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ассмотреть </w:t>
      </w:r>
      <w:r w:rsidR="00B71D88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организацию процесса по переработке отходов в Беларуси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7F234F8" w14:textId="405D846C" w:rsidR="001105FD" w:rsidRPr="00312E3D" w:rsidRDefault="0045227C" w:rsidP="0045227C">
      <w:pPr>
        <w:pStyle w:val="af0"/>
        <w:numPr>
          <w:ilvl w:val="0"/>
          <w:numId w:val="1"/>
        </w:numPr>
        <w:tabs>
          <w:tab w:val="left" w:pos="993"/>
        </w:tabs>
        <w:spacing w:after="100" w:afterAutospacing="1" w:line="240" w:lineRule="auto"/>
        <w:ind w:left="0"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105FD" w:rsidRPr="00312E3D">
        <w:rPr>
          <w:rFonts w:ascii="Times New Roman" w:hAnsi="Times New Roman" w:cs="Times New Roman"/>
          <w:sz w:val="28"/>
          <w:szCs w:val="28"/>
        </w:rPr>
        <w:t xml:space="preserve">знакомиться с </w:t>
      </w:r>
      <w:r w:rsidR="001105FD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приёмами выращивания кабачков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1E706CD" w14:textId="51E9E98F" w:rsidR="00F36314" w:rsidRPr="00312E3D" w:rsidRDefault="000D04A0" w:rsidP="0045227C">
      <w:pPr>
        <w:pStyle w:val="af0"/>
        <w:tabs>
          <w:tab w:val="left" w:pos="993"/>
          <w:tab w:val="left" w:pos="1276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E3D">
        <w:rPr>
          <w:rFonts w:ascii="Times New Roman" w:hAnsi="Times New Roman" w:cs="Times New Roman"/>
          <w:sz w:val="28"/>
          <w:szCs w:val="28"/>
        </w:rPr>
        <w:t>5</w:t>
      </w:r>
      <w:r w:rsidR="00F36314" w:rsidRPr="00312E3D">
        <w:rPr>
          <w:rFonts w:ascii="Times New Roman" w:hAnsi="Times New Roman" w:cs="Times New Roman"/>
          <w:sz w:val="28"/>
          <w:szCs w:val="28"/>
        </w:rPr>
        <w:t xml:space="preserve">. </w:t>
      </w:r>
      <w:r w:rsidR="0045227C">
        <w:rPr>
          <w:rFonts w:ascii="Times New Roman" w:hAnsi="Times New Roman" w:cs="Times New Roman"/>
          <w:sz w:val="28"/>
          <w:szCs w:val="28"/>
        </w:rPr>
        <w:t>н</w:t>
      </w:r>
      <w:r w:rsidR="00F36314" w:rsidRPr="00312E3D">
        <w:rPr>
          <w:rFonts w:ascii="Times New Roman" w:hAnsi="Times New Roman" w:cs="Times New Roman"/>
          <w:sz w:val="28"/>
          <w:szCs w:val="28"/>
        </w:rPr>
        <w:t>айти наиболее оптимальные варианты выращивания</w:t>
      </w:r>
      <w:r w:rsidR="00392803" w:rsidRPr="00312E3D">
        <w:rPr>
          <w:rFonts w:ascii="Times New Roman" w:hAnsi="Times New Roman" w:cs="Times New Roman"/>
          <w:sz w:val="28"/>
          <w:szCs w:val="28"/>
        </w:rPr>
        <w:t xml:space="preserve"> кабачков</w:t>
      </w:r>
      <w:r w:rsidR="00F36314" w:rsidRPr="00312E3D">
        <w:rPr>
          <w:rFonts w:ascii="Times New Roman" w:hAnsi="Times New Roman" w:cs="Times New Roman"/>
          <w:sz w:val="28"/>
          <w:szCs w:val="28"/>
        </w:rPr>
        <w:t xml:space="preserve">   </w:t>
      </w:r>
      <w:r w:rsidR="00150D7F" w:rsidRPr="00312E3D">
        <w:rPr>
          <w:rFonts w:ascii="Times New Roman" w:hAnsi="Times New Roman" w:cs="Times New Roman"/>
          <w:sz w:val="28"/>
          <w:szCs w:val="28"/>
        </w:rPr>
        <w:t xml:space="preserve">на </w:t>
      </w:r>
      <w:r w:rsidR="008D41CB">
        <w:rPr>
          <w:rFonts w:ascii="Times New Roman" w:hAnsi="Times New Roman" w:cs="Times New Roman"/>
          <w:sz w:val="28"/>
          <w:szCs w:val="28"/>
        </w:rPr>
        <w:t xml:space="preserve">  </w:t>
      </w:r>
      <w:r w:rsidR="00150D7F" w:rsidRPr="00312E3D">
        <w:rPr>
          <w:rFonts w:ascii="Times New Roman" w:hAnsi="Times New Roman" w:cs="Times New Roman"/>
          <w:sz w:val="28"/>
          <w:szCs w:val="28"/>
        </w:rPr>
        <w:t>приусадебном участке, используя бытовые отходы.</w:t>
      </w:r>
    </w:p>
    <w:p w14:paraId="26FCD837" w14:textId="16AB202A" w:rsidR="00A610F1" w:rsidRPr="00312E3D" w:rsidRDefault="00F36314" w:rsidP="0045227C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E3D">
        <w:rPr>
          <w:rFonts w:ascii="Times New Roman" w:hAnsi="Times New Roman" w:cs="Times New Roman"/>
          <w:sz w:val="28"/>
          <w:szCs w:val="28"/>
        </w:rPr>
        <w:t xml:space="preserve">Была выдвинута следующая </w:t>
      </w:r>
      <w:r w:rsidRPr="00312E3D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312E3D">
        <w:rPr>
          <w:rFonts w:ascii="Times New Roman" w:hAnsi="Times New Roman" w:cs="Times New Roman"/>
          <w:sz w:val="28"/>
          <w:szCs w:val="28"/>
        </w:rPr>
        <w:t>: если взять вещества, содержащие химические элементы, необходимые для питания и роста раст</w:t>
      </w:r>
      <w:r w:rsidR="00392803" w:rsidRPr="00312E3D">
        <w:rPr>
          <w:rFonts w:ascii="Times New Roman" w:hAnsi="Times New Roman" w:cs="Times New Roman"/>
          <w:sz w:val="28"/>
          <w:szCs w:val="28"/>
        </w:rPr>
        <w:t>ений, имеющиеся в бытовых отходах, то можно вырастить кабачки</w:t>
      </w:r>
      <w:r w:rsidRPr="00312E3D">
        <w:rPr>
          <w:rFonts w:ascii="Times New Roman" w:hAnsi="Times New Roman" w:cs="Times New Roman"/>
          <w:sz w:val="28"/>
          <w:szCs w:val="28"/>
        </w:rPr>
        <w:t xml:space="preserve">, не </w:t>
      </w:r>
      <w:r w:rsidR="00392803" w:rsidRPr="00312E3D">
        <w:rPr>
          <w:rFonts w:ascii="Times New Roman" w:hAnsi="Times New Roman" w:cs="Times New Roman"/>
          <w:sz w:val="28"/>
          <w:szCs w:val="28"/>
        </w:rPr>
        <w:t>используя минеральные удобрения.</w:t>
      </w:r>
    </w:p>
    <w:p w14:paraId="01B08ED0" w14:textId="77777777" w:rsidR="00F36314" w:rsidRPr="00312E3D" w:rsidRDefault="00F36314" w:rsidP="0045227C">
      <w:pPr>
        <w:pStyle w:val="af0"/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E3D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  <w:r w:rsidRPr="00312E3D">
        <w:rPr>
          <w:rFonts w:ascii="Times New Roman" w:hAnsi="Times New Roman" w:cs="Times New Roman"/>
          <w:sz w:val="28"/>
          <w:szCs w:val="28"/>
        </w:rPr>
        <w:t>эксперимент, наблюдение.</w:t>
      </w:r>
    </w:p>
    <w:p w14:paraId="62A3997F" w14:textId="77777777" w:rsidR="000D04A0" w:rsidRPr="00312E3D" w:rsidRDefault="000D04A0" w:rsidP="0045227C">
      <w:pPr>
        <w:pStyle w:val="af0"/>
        <w:spacing w:after="0" w:line="240" w:lineRule="auto"/>
        <w:ind w:left="567" w:right="-142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4484C3" w14:textId="77777777" w:rsidR="00F36314" w:rsidRPr="00312E3D" w:rsidRDefault="00F36314" w:rsidP="00870B65">
      <w:pPr>
        <w:pStyle w:val="af0"/>
        <w:spacing w:after="0" w:line="240" w:lineRule="auto"/>
        <w:ind w:left="0" w:righ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E3D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14:paraId="14A60EB3" w14:textId="77777777" w:rsidR="00F36314" w:rsidRPr="00312E3D" w:rsidRDefault="00F36314" w:rsidP="0045227C">
      <w:pPr>
        <w:pStyle w:val="af0"/>
        <w:spacing w:after="0" w:line="240" w:lineRule="auto"/>
        <w:ind w:left="567" w:right="-142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8EA50C" w14:textId="77777777" w:rsidR="009464F6" w:rsidRPr="00312E3D" w:rsidRDefault="009464F6" w:rsidP="00870B65">
      <w:pPr>
        <w:pStyle w:val="af0"/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2E3D">
        <w:rPr>
          <w:rFonts w:ascii="Times New Roman" w:hAnsi="Times New Roman" w:cs="Times New Roman"/>
          <w:b/>
          <w:sz w:val="28"/>
          <w:szCs w:val="28"/>
        </w:rPr>
        <w:t>ГЛАВА 1.  Теоретическая часть</w:t>
      </w:r>
    </w:p>
    <w:p w14:paraId="185E83CB" w14:textId="2F89E0B4" w:rsidR="00FE7AFC" w:rsidRPr="00312E3D" w:rsidRDefault="009C1E9A" w:rsidP="00870B6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1.1. Б</w:t>
      </w:r>
      <w:r w:rsidR="00FE7AFC" w:rsidRPr="00312E3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ытовые отходы и что с ними делать</w:t>
      </w:r>
    </w:p>
    <w:p w14:paraId="7CF2D2B1" w14:textId="4F69884F" w:rsidR="009C1E9A" w:rsidRPr="00870B65" w:rsidRDefault="00FE7AFC" w:rsidP="00870B65">
      <w:pPr>
        <w:tabs>
          <w:tab w:val="left" w:pos="567"/>
        </w:tabs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Переработка бытовых отходов – высокорентабельная отрасль промышленности, которая при невысоких финансовых вложениях позволяет получать стабильную прибыль! В данном вопросе полагаемся на </w:t>
      </w:r>
      <w:r w:rsidR="00870B65" w:rsidRPr="00870B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</w:t>
      </w:r>
      <w:r w:rsidRPr="00870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0B65" w:rsidRPr="00870B6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Беларусь</w:t>
      </w:r>
      <w:r w:rsidRPr="00870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0B65" w:rsidRPr="00870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Pr="00870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июля 2007 г. </w:t>
      </w:r>
      <w:r w:rsidR="00870B65" w:rsidRPr="00870B65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870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271</w:t>
      </w:r>
      <w:r w:rsidR="009C1E9A" w:rsidRPr="00870B65">
        <w:rPr>
          <w:rFonts w:ascii="Times New Roman" w:eastAsia="Times New Roman" w:hAnsi="Times New Roman" w:cs="Times New Roman"/>
          <w:sz w:val="28"/>
          <w:szCs w:val="28"/>
          <w:lang w:eastAsia="ru-RU"/>
        </w:rPr>
        <w:t>-З «</w:t>
      </w:r>
      <w:r w:rsidR="00870B65" w:rsidRPr="00870B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обращении с отходами</w:t>
      </w:r>
      <w:r w:rsidR="009C1E9A" w:rsidRPr="00870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14:paraId="0A89C93D" w14:textId="77777777" w:rsidR="00FE7AFC" w:rsidRPr="00312E3D" w:rsidRDefault="008D41CB" w:rsidP="00870B65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FE7AFC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 определяет правовые основы обращения с отходами и направлен на уменьшение объемов образования отходов и предотвращение их вредного воздействия на окружающую среду, здоровье граждан, имущество, находящееся в собственности государства, имущество юридических и физических лиц, а также на максимальное вовлечение отходов в гражданский обор</w:t>
      </w:r>
      <w:r w:rsidR="00A453C7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9C1E9A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вторичного сырья [5]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2F9E33A" w14:textId="577E3327" w:rsidR="00FE7AFC" w:rsidRPr="00312E3D" w:rsidRDefault="009C1E9A" w:rsidP="00870B6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</w:t>
      </w:r>
      <w:r w:rsidR="00057A07" w:rsidRPr="00312E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312E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57A07" w:rsidRPr="00312E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="00FE7AFC" w:rsidRPr="00312E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ебольшой обзор ситуации в Беларуси</w:t>
      </w:r>
    </w:p>
    <w:p w14:paraId="278F1F82" w14:textId="5FB76BB7" w:rsidR="00FE7AFC" w:rsidRDefault="00FE7AFC" w:rsidP="00870B6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 переработки бытовых отходов только начинает развиваться в Беларуси. Количество образующихся отходов на од</w:t>
      </w: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ного жителя Беларуси составляет примерно 2,5 т в год. Это высокий уровень, и связан он, прежде всего, со структурой промышленного комплекса. В Беларуси ежегодно образуется 24-28 млн. т отходов производства и около 3 млн. т. бытовых отходов. Под отходами занято 3,5 тыс. га земель. Основным способом утилизации коммунальных отходов в Минске является их захоронение на полигонах ТКО (твердые коммунальные отходы), что приводит к постоянному изъятию из оборота земельных ресурсов, увеличению степени загрязнения окружающей среды, хотя часть этих отходов может быть использована в качестве вторичного сырья. Полигонов ТКО в столице четыре, два из которых практически исчерпали свой ресурс, один не действует. В составе ТКО находится до 60% вторичных материальных ресурсов – это отходы бумаги и картона, стекла, пластмасс, металлов, текстиля, резины и прочих, которые являются потенциальным сырьем для использо</w:t>
      </w:r>
      <w:r w:rsidR="006D45E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в промышленности!</w:t>
      </w: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Однако сейчас при сортировке коммунальных отходов извлекается не более </w:t>
      </w:r>
      <w:r w:rsidRPr="00AB69DF">
        <w:rPr>
          <w:rFonts w:ascii="Times New Roman" w:eastAsia="Times New Roman" w:hAnsi="Times New Roman" w:cs="Times New Roman"/>
          <w:sz w:val="28"/>
          <w:szCs w:val="28"/>
          <w:lang w:eastAsia="ru-RU"/>
        </w:rPr>
        <w:t>10-15%</w:t>
      </w: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 вторичных ресурсов.</w:t>
      </w:r>
    </w:p>
    <w:p w14:paraId="1AAC2360" w14:textId="58D5CFD2" w:rsidR="00870B65" w:rsidRDefault="00870B65" w:rsidP="00870B6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92A31A" w14:textId="1D87E0EF" w:rsidR="00870B65" w:rsidRDefault="00870B65" w:rsidP="00870B6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CCE50E" w14:textId="77777777" w:rsidR="00870B65" w:rsidRPr="00312E3D" w:rsidRDefault="00870B65" w:rsidP="00870B6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B8863C" w14:textId="1F7D503D" w:rsidR="00FE7AFC" w:rsidRPr="00312E3D" w:rsidRDefault="00057A07" w:rsidP="00870B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1.3. О</w:t>
      </w:r>
      <w:r w:rsidR="00FE7AFC" w:rsidRPr="00312E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рганизация процесса по переработке отходов в Беларуси</w:t>
      </w:r>
    </w:p>
    <w:p w14:paraId="1A0274A1" w14:textId="77777777" w:rsidR="00FE7AFC" w:rsidRPr="00312E3D" w:rsidRDefault="00FE7AFC" w:rsidP="00870B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Коммунальными отходами в Беларуси занимается Министерство жилищно-коммунального хозяйства Республики Беларусь. </w:t>
      </w:r>
      <w:r w:rsidR="00057A07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Функции Министерства</w:t>
      </w: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B410D3E" w14:textId="77777777" w:rsidR="00FE7AFC" w:rsidRPr="00312E3D" w:rsidRDefault="00FE7AFC" w:rsidP="00870B65">
      <w:pPr>
        <w:numPr>
          <w:ilvl w:val="0"/>
          <w:numId w:val="15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меры по реализации единой государственной политики, обеспечивает разработку и выполнение государственных программ в области обращения с отходами, планов и мероприятий;</w:t>
      </w:r>
    </w:p>
    <w:p w14:paraId="39A5EBAD" w14:textId="77777777" w:rsidR="00FE7AFC" w:rsidRPr="00312E3D" w:rsidRDefault="00FE7AFC" w:rsidP="00870B65">
      <w:pPr>
        <w:numPr>
          <w:ilvl w:val="0"/>
          <w:numId w:val="15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утверждает</w:t>
      </w:r>
      <w:r w:rsidR="00057A07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" w:history="1">
        <w:r w:rsidRPr="00870B6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перечень</w:t>
        </w:r>
      </w:hyperlink>
      <w:r w:rsidR="00057A07" w:rsidRPr="00870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отходов, относящихся к коммунальным отходам;</w:t>
      </w:r>
    </w:p>
    <w:p w14:paraId="2D4F11E8" w14:textId="77777777" w:rsidR="00FE7AFC" w:rsidRPr="00312E3D" w:rsidRDefault="00FE7AFC" w:rsidP="00870B65">
      <w:pPr>
        <w:numPr>
          <w:ilvl w:val="0"/>
          <w:numId w:val="15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согласование областных программ в области обращения с отходами;</w:t>
      </w:r>
    </w:p>
    <w:p w14:paraId="4D6EC4C0" w14:textId="77777777" w:rsidR="00FE7AFC" w:rsidRPr="00312E3D" w:rsidRDefault="00FE7AFC" w:rsidP="00870B65">
      <w:pPr>
        <w:numPr>
          <w:ilvl w:val="0"/>
          <w:numId w:val="15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устанавливает по согласованию с Министерством природных ресурсов и охраны окружающей среды Республики Беларусь и Министерством здравоохранения Республики Беларусь состав и порядок разработки, согласования и утверждения</w:t>
      </w:r>
      <w:r w:rsidR="00B71D88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" w:history="1">
        <w:r w:rsidRPr="00870B6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схем</w:t>
        </w:r>
      </w:hyperlink>
      <w:r w:rsidR="00B71D88" w:rsidRPr="00870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 с коммунальными отходами;</w:t>
      </w:r>
    </w:p>
    <w:p w14:paraId="2D7EE0ED" w14:textId="77777777" w:rsidR="00FE7AFC" w:rsidRPr="00312E3D" w:rsidRDefault="00FE7AFC" w:rsidP="00870B65">
      <w:pPr>
        <w:numPr>
          <w:ilvl w:val="0"/>
          <w:numId w:val="15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утверждает совместно с Министерством природных ресурсов и охраны окружающей среды Республики Беларусь технические кодексы установившейся практики эксплуатации объектов захоронения и объектов обезвреживания коммунальных отходов;</w:t>
      </w:r>
    </w:p>
    <w:p w14:paraId="7787C281" w14:textId="491211BB" w:rsidR="00FE7AFC" w:rsidRPr="00312E3D" w:rsidRDefault="00FE7AFC" w:rsidP="00870B65">
      <w:pPr>
        <w:numPr>
          <w:ilvl w:val="0"/>
          <w:numId w:val="15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координацию деятельности в сфере обращения со вторичными материальными ресурсами путем создания государственной некоммерческой специально уполномоченной организации </w:t>
      </w:r>
      <w:r w:rsidR="00870B6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оператора в сфере обращения со вторичными материальными ресурсами.</w:t>
      </w:r>
    </w:p>
    <w:p w14:paraId="2E3DC9F9" w14:textId="77777777" w:rsidR="00FE7AFC" w:rsidRPr="00312E3D" w:rsidRDefault="00FE7AFC" w:rsidP="00870B65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Положительные стороны от вторичной переработки отходов:</w:t>
      </w:r>
    </w:p>
    <w:p w14:paraId="137A19B8" w14:textId="77777777" w:rsidR="00FE7AFC" w:rsidRPr="00312E3D" w:rsidRDefault="00FE7AFC" w:rsidP="00870B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1) экономии первичного природного сырья в натуральном и стоимостном выражениях;</w:t>
      </w:r>
    </w:p>
    <w:p w14:paraId="4E396D87" w14:textId="77777777" w:rsidR="00FE7AFC" w:rsidRPr="00312E3D" w:rsidRDefault="00FE7AFC" w:rsidP="00870B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2) экономии трудовых, материальных и финансовых ресурсов на подготовку и освоение запасов первичного природного сырья и строительство новых мощностей;</w:t>
      </w:r>
    </w:p>
    <w:p w14:paraId="0C2BAB0A" w14:textId="77777777" w:rsidR="00FE7AFC" w:rsidRPr="00312E3D" w:rsidRDefault="00FE7AFC" w:rsidP="00870B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3) экономии земельных ресурсов за счет снижения площадей для складирования потенциальных вторичных ресурсов и отходов производства; уменьшения размеров территорий, требуемых для освоения новых ресурсов;</w:t>
      </w:r>
    </w:p>
    <w:p w14:paraId="024D4DB1" w14:textId="77777777" w:rsidR="00FE7AFC" w:rsidRPr="00312E3D" w:rsidRDefault="00FE7AFC" w:rsidP="00870B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4) экономии водных ресурсов и охраны природных водоемов;</w:t>
      </w:r>
    </w:p>
    <w:p w14:paraId="6AAA3579" w14:textId="77777777" w:rsidR="00FE7AFC" w:rsidRPr="00312E3D" w:rsidRDefault="00FE7AFC" w:rsidP="00870B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5) улучшения показателей, характеризующих состояние атмосферного воздуха. Еще одним фактором, определяющим целесообразность переработки отходов, является создание дополнительных рабочих мест.</w:t>
      </w:r>
    </w:p>
    <w:p w14:paraId="1ED24950" w14:textId="76354A23" w:rsidR="00FE7AFC" w:rsidRPr="00312E3D" w:rsidRDefault="00FE7AFC" w:rsidP="00870B6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в качестве вторсырья в Беларуси востребована бумага - она нужна всем бумажно-целлюлозным предприятиям. Также пользуется спросом стекло. Но, учитывая специфику производства, необходима дифференциация по цвету и качеству </w:t>
      </w:r>
      <w:r w:rsidR="00870B6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результате объем переработки невелик.</w:t>
      </w:r>
    </w:p>
    <w:p w14:paraId="04535131" w14:textId="0F82FF54" w:rsidR="00FE254A" w:rsidRPr="00312E3D" w:rsidRDefault="002F0BFB" w:rsidP="00870B6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1.3. </w:t>
      </w:r>
      <w:r w:rsidR="00AF525D" w:rsidRPr="00312E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Химический с</w:t>
      </w:r>
      <w:r w:rsidR="00FE254A" w:rsidRPr="00312E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остав бытовых отходов</w:t>
      </w:r>
    </w:p>
    <w:p w14:paraId="0B5E7116" w14:textId="5EB1568B" w:rsidR="0016041D" w:rsidRPr="00312E3D" w:rsidRDefault="00FB501D" w:rsidP="00870B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Картофель</w:t>
      </w:r>
      <w:r w:rsidR="00257F36" w:rsidRPr="00312E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ные очистки</w:t>
      </w:r>
      <w:r w:rsidRPr="00312E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</w:t>
      </w:r>
      <w:r w:rsidR="00257F36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такими витаминами и минералами, как: витамином B</w:t>
      </w:r>
      <w:r w:rsidRPr="00312E3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- 15%, витамином C - 22,2%, калием - 22,7%, кремнием - 166,7%, кобальтом - 50%, медью - 14%, молибденом - 11,4%, хромом - 20%.</w:t>
      </w:r>
      <w:r w:rsidR="0016041D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12519E1" w14:textId="2BE50550" w:rsidR="002F0BFB" w:rsidRPr="00312E3D" w:rsidRDefault="0016041D" w:rsidP="00870B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100 г сырого картофеля содержится: белки- 2г, жиры- 0,4 г, углеводы-16,1 г [1].</w:t>
      </w:r>
      <w:r w:rsidR="00DC6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B501D" w:rsidRPr="00312E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Банан </w:t>
      </w:r>
      <w:r w:rsidR="00FB501D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(в 100 г продукта) содержится: белки – 1,5 г, жиры</w:t>
      </w:r>
      <w:r w:rsidR="00870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FB501D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г, углеводы – 21 г, витамины (</w:t>
      </w:r>
      <w:r w:rsidR="00FB501D" w:rsidRPr="00312E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2F0BFB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, B</w:t>
      </w:r>
      <w:r w:rsidR="002F0BFB" w:rsidRPr="00312E3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FB501D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F0BFB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501D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B</w:t>
      </w:r>
      <w:r w:rsidR="00FB501D" w:rsidRPr="00312E3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FB501D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70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501D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B</w:t>
      </w:r>
      <w:r w:rsidR="00FB501D" w:rsidRPr="00312E3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="00FB501D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F0BFB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501D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C,</w:t>
      </w:r>
      <w:r w:rsidR="002F0BFB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501D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E и т. д.)</w:t>
      </w:r>
      <w:r w:rsidR="00870B65">
        <w:rPr>
          <w:rFonts w:ascii="Times New Roman" w:eastAsia="Times New Roman" w:hAnsi="Times New Roman" w:cs="Times New Roman"/>
          <w:sz w:val="28"/>
          <w:szCs w:val="28"/>
          <w:lang w:eastAsia="ru-RU"/>
        </w:rPr>
        <w:t>, к</w:t>
      </w:r>
      <w:r w:rsidR="00FB501D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алий, кальций, магний, фосфор, натрий, железо, фтор, марганец, </w:t>
      </w:r>
      <w:r w:rsidR="00257F36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аминокислоты.</w:t>
      </w:r>
      <w:r w:rsidR="00FB501D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6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7F36" w:rsidRPr="00312E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Свекольные очистки </w:t>
      </w:r>
      <w:r w:rsidR="00257F36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содержат фосфор, калий, в 100 г продукта содержится: белки </w:t>
      </w:r>
      <w:r w:rsidR="00AF525D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– 1,5</w:t>
      </w:r>
      <w:r w:rsidR="00257F36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г, жиры – 0,</w:t>
      </w:r>
      <w:r w:rsidR="00AF525D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1 г, углеводы</w:t>
      </w:r>
      <w:r w:rsidR="00870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AF525D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8,8</w:t>
      </w:r>
      <w:r w:rsidR="00257F36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AF525D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витамины: А, В</w:t>
      </w:r>
      <w:r w:rsidR="00AF525D" w:rsidRPr="00312E3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AF525D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="00AF525D" w:rsidRPr="00312E3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AF525D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="00AF525D" w:rsidRPr="00312E3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="00AF525D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="00AF525D" w:rsidRPr="00312E3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="00AF525D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и т. д.  Эти же компоненты содерж</w:t>
      </w:r>
      <w:r w:rsidR="00DC617E">
        <w:rPr>
          <w:rFonts w:ascii="Times New Roman" w:eastAsia="Times New Roman" w:hAnsi="Times New Roman" w:cs="Times New Roman"/>
          <w:sz w:val="28"/>
          <w:szCs w:val="28"/>
          <w:lang w:eastAsia="ru-RU"/>
        </w:rPr>
        <w:t>атся и в других пищевых отходах</w:t>
      </w:r>
      <w:r w:rsidR="002F0BFB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6E3F986" w14:textId="52FBFACB" w:rsidR="002F0BFB" w:rsidRPr="00312E3D" w:rsidRDefault="002F0BFB" w:rsidP="00870B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1.4. Выращивание кабачков</w:t>
      </w:r>
    </w:p>
    <w:p w14:paraId="650E5BB7" w14:textId="24CC07F1" w:rsidR="00AE02AB" w:rsidRPr="00312E3D" w:rsidRDefault="00AE02AB" w:rsidP="00870B65">
      <w:pPr>
        <w:tabs>
          <w:tab w:val="left" w:pos="567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Лучшая почва для кабачка — черноземная или легкая суглинистая, хорошо заправленная органическими удобрениями</w:t>
      </w: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Кислая почва и участки с близким уровнем грунтовых вод не пригодны. </w:t>
      </w:r>
      <w:r w:rsidRPr="00312E3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Совершенно непригодны для кабачков глинистая и избыточно-влажная торфянистая почва</w:t>
      </w: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песчаных почвах надо вносить значительные дозы магниевых удобрений.</w:t>
      </w:r>
      <w:r w:rsidR="00DC6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садоводы сажают кабачки на кучу с компостом. Это делать можно, но компост в куче должен быть старым, хорошо разложившимся. Свежий, неперегнивший компост кабачкам не подходит, т. к. слишком богат азотом. Это приводит к бурному развитию листьев в ущерб плодам.</w:t>
      </w:r>
    </w:p>
    <w:p w14:paraId="72E16859" w14:textId="7B869DF3" w:rsidR="00AE02AB" w:rsidRPr="00312E3D" w:rsidRDefault="00AE02AB" w:rsidP="00870B6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Подготовку почвы начинают осенью сразу после уборки предшествующей культуры. Для этого почву хорошо боронуют граблями, чтобы вызвать прорастание семян сорняков. Через 10-12 дней надо почву перекопать на полный штык лопаты, чтобы проросшие сорняки попали глубоко под землю. Под перекопку вносят по ведру перепревшего навоза или компоста на 1 м</w:t>
      </w:r>
      <w:r w:rsidR="00870B6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, 30-35 г суперфос</w:t>
      </w:r>
      <w:r w:rsidR="00DC6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фата и 15-20 калийных удобрений </w:t>
      </w:r>
      <w:r w:rsidR="00E77575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[4</w:t>
      </w:r>
      <w:r w:rsidR="00BA0D19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E77575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C6D1B9D" w14:textId="76554FED" w:rsidR="00E77575" w:rsidRPr="00312E3D" w:rsidRDefault="00E77575" w:rsidP="00870B6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Всходят кабачки при температуре 15-16</w:t>
      </w:r>
      <w:r w:rsidR="00611565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2E3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буквально на 4-5-й день. Могут взойти </w:t>
      </w:r>
      <w:r w:rsidR="00611565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при температуре 12-13 </w:t>
      </w:r>
      <w:r w:rsidR="00611565" w:rsidRPr="00312E3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="00611565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С, но только через 7-8 дней.</w:t>
      </w:r>
      <w:r w:rsidR="002909C3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поскольку растения выступают в плодоношение уже через 45-60 дней после всходов, то проще всего его сеять сухими семенами прямо в грунт </w:t>
      </w:r>
      <w:r w:rsidR="007B4B7E" w:rsidRPr="00312E3D">
        <w:rPr>
          <w:rFonts w:ascii="Times New Roman" w:eastAsia="Times New Roman" w:hAnsi="Times New Roman" w:cs="Times New Roman"/>
          <w:sz w:val="28"/>
          <w:szCs w:val="28"/>
          <w:lang w:eastAsia="ru-RU"/>
        </w:rPr>
        <w:t>[3].</w:t>
      </w:r>
    </w:p>
    <w:p w14:paraId="10C9247D" w14:textId="6581D543" w:rsidR="00AE02AB" w:rsidRPr="00312E3D" w:rsidRDefault="00AE02AB" w:rsidP="00870B65">
      <w:pPr>
        <w:pStyle w:val="af0"/>
        <w:numPr>
          <w:ilvl w:val="1"/>
          <w:numId w:val="36"/>
        </w:numPr>
        <w:spacing w:after="0" w:line="240" w:lineRule="auto"/>
        <w:ind w:left="0"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Предшественники, совместимость</w:t>
      </w:r>
    </w:p>
    <w:p w14:paraId="0F8989B5" w14:textId="33E895D5" w:rsidR="00125B06" w:rsidRPr="00312E3D" w:rsidRDefault="00125B06" w:rsidP="00870B65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Кабачки относятся к семейству тыквенных. Поэтому старайтесь не сажать его на том месте, где в прошлом году росли его родственники, особенно огурцы, он этого не любит </w:t>
      </w:r>
      <w:r w:rsidR="00870B6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–</w:t>
      </w:r>
      <w:r w:rsidRPr="00312E3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урожай точно будет ниже, а риск того, что кабачок заболеет, - выше. Морковь, свекла, лук, картофель, зелень </w:t>
      </w:r>
      <w:r w:rsidR="00870B6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–</w:t>
      </w:r>
      <w:r w:rsidRPr="00312E3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во</w:t>
      </w:r>
      <w:r w:rsidR="00870B6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т </w:t>
      </w:r>
      <w:r w:rsidRPr="00312E3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лучшие предшественники для кабачка и его собрата патиссона. На прежнее место возвращайте их не раньше, чем через 5 лет. А вообще-то кабачки весьма неприхотливы, основные условия богатого урожая </w:t>
      </w:r>
      <w:r w:rsidR="00870B6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–</w:t>
      </w:r>
      <w:r w:rsidRPr="00312E3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хорошая освещенность и достаточная влажность участка, где они растут.</w:t>
      </w:r>
    </w:p>
    <w:p w14:paraId="2A74A45F" w14:textId="514DDED2" w:rsidR="00293098" w:rsidRPr="00312E3D" w:rsidRDefault="00DC617E" w:rsidP="00870B65">
      <w:pPr>
        <w:tabs>
          <w:tab w:val="left" w:pos="567"/>
        </w:tabs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Собирают кабачки</w:t>
      </w:r>
      <w:r w:rsidR="00293098" w:rsidRPr="00312E3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с июля по сентябрь. Молоденькие кабачки размером 15-20 см очень вкусны. Более старые, с огрубевшей кожей, уже не так хороши. По крайней мере, так считают опытные кулинары. С одного растения снимают 10-12 плодов </w:t>
      </w:r>
      <w:r w:rsidR="00293098" w:rsidRPr="00312E3D">
        <w:rPr>
          <w:rFonts w:ascii="Times New Roman" w:eastAsia="Times New Roman" w:hAnsi="Times New Roman" w:cs="Times New Roman"/>
          <w:spacing w:val="3"/>
          <w:sz w:val="28"/>
          <w:szCs w:val="28"/>
          <w:lang w:val="en-US" w:eastAsia="ru-RU"/>
        </w:rPr>
        <w:t>[</w:t>
      </w:r>
      <w:r w:rsidR="009A408E" w:rsidRPr="00312E3D">
        <w:rPr>
          <w:rFonts w:ascii="Times New Roman" w:eastAsia="Times New Roman" w:hAnsi="Times New Roman" w:cs="Times New Roman"/>
          <w:spacing w:val="3"/>
          <w:sz w:val="28"/>
          <w:szCs w:val="28"/>
          <w:lang w:val="en-US" w:eastAsia="ru-RU"/>
        </w:rPr>
        <w:t>2]</w:t>
      </w:r>
      <w:r w:rsidR="009A408E" w:rsidRPr="00312E3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.</w:t>
      </w:r>
    </w:p>
    <w:p w14:paraId="57D28C27" w14:textId="607942C5" w:rsidR="00125B06" w:rsidRPr="00312E3D" w:rsidRDefault="00C43D37" w:rsidP="00870B65">
      <w:pPr>
        <w:pStyle w:val="af0"/>
        <w:numPr>
          <w:ilvl w:val="1"/>
          <w:numId w:val="36"/>
        </w:numPr>
        <w:spacing w:after="0" w:line="24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Как сажать кабачки</w:t>
      </w:r>
    </w:p>
    <w:p w14:paraId="4357A47C" w14:textId="6AB11791" w:rsidR="00125B06" w:rsidRPr="00312E3D" w:rsidRDefault="00125B06" w:rsidP="00870B65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Можно посеять пророщенные семена сразу в грунт, а можно рассадой. Считается, что выращенные из семян кабачки дольше хранятся, чем рассадные. Зато при посадке рассадой можно собрать более ранний урожай.</w:t>
      </w:r>
      <w:r w:rsidR="00027C7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312E3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Семена </w:t>
      </w:r>
      <w:r w:rsidRPr="00312E3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lastRenderedPageBreak/>
        <w:t xml:space="preserve">кабачков замачивают и выдерживают во влажном мешочке трое суток. Набухшие, но не проросшие семена можно закалить </w:t>
      </w:r>
      <w:r w:rsidR="00870B6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–</w:t>
      </w:r>
      <w:r w:rsidRPr="00312E3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охладить до 0 градусов и оставить при такой температуре на двое суток. Хорошие результаты дает и прогревание семян </w:t>
      </w:r>
      <w:r w:rsidR="00870B65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–</w:t>
      </w:r>
      <w:r w:rsidRPr="00312E3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6 часов при температуре 50-60 градусов или 5-7 суток на солнечном подоконнике. Глубина заделки семян на легких почвах 5-6, а на тяжелых 3-4 см. На 1 квадратном метре комфортно "уживаются" 2 кабачка. В каждую лунку сажают по 2-3 семечка и засыпают землей, после всходов лишние ростки прорывают. Чтобы не образовалась поверхностная корка, землю вокруг мульчируют торфом или перегноем.</w:t>
      </w:r>
    </w:p>
    <w:p w14:paraId="4BE7EB4E" w14:textId="77777777" w:rsidR="00870B65" w:rsidRDefault="00125B06" w:rsidP="00870B65">
      <w:pPr>
        <w:spacing w:after="30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312E3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Семена кабачков сохраняют всхожесть 5-8 лет, начинают прорастать они при 8-9 градусах, наиболее благоприятная температура для</w:t>
      </w:r>
      <w:r w:rsidR="00CA6292" w:rsidRPr="00312E3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роста и развития 20-22 градуса [4].</w:t>
      </w:r>
    </w:p>
    <w:p w14:paraId="2E501681" w14:textId="1B3AF098" w:rsidR="00F36314" w:rsidRPr="00312E3D" w:rsidRDefault="00F36314" w:rsidP="00870B65">
      <w:pPr>
        <w:spacing w:after="0" w:line="240" w:lineRule="auto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312E3D">
        <w:rPr>
          <w:rFonts w:ascii="Times New Roman" w:hAnsi="Times New Roman" w:cs="Times New Roman"/>
          <w:b/>
          <w:sz w:val="28"/>
          <w:szCs w:val="28"/>
        </w:rPr>
        <w:t>ГЛАВА 2. Практическая часть</w:t>
      </w:r>
    </w:p>
    <w:p w14:paraId="1F597A47" w14:textId="6C50E177" w:rsidR="00F36314" w:rsidRPr="00312E3D" w:rsidRDefault="00C43D37" w:rsidP="00870B65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2E3D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F36314" w:rsidRPr="00312E3D">
        <w:rPr>
          <w:rFonts w:ascii="Times New Roman" w:hAnsi="Times New Roman" w:cs="Times New Roman"/>
          <w:b/>
          <w:sz w:val="28"/>
          <w:szCs w:val="28"/>
        </w:rPr>
        <w:t>Меры безопасности</w:t>
      </w:r>
    </w:p>
    <w:p w14:paraId="46B4BD80" w14:textId="77777777" w:rsidR="00F36314" w:rsidRPr="00312E3D" w:rsidRDefault="00F36314" w:rsidP="00870B65">
      <w:pPr>
        <w:pStyle w:val="af0"/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E3D">
        <w:rPr>
          <w:rFonts w:ascii="Times New Roman" w:hAnsi="Times New Roman" w:cs="Times New Roman"/>
          <w:sz w:val="28"/>
          <w:szCs w:val="28"/>
        </w:rPr>
        <w:t>Правила безопасного поведения при работе с хозяйственным инвентарём.</w:t>
      </w:r>
    </w:p>
    <w:p w14:paraId="1ED6AAD3" w14:textId="26FD1B8F" w:rsidR="00F36314" w:rsidRPr="00312E3D" w:rsidRDefault="00C43D37" w:rsidP="00870B65">
      <w:pPr>
        <w:pStyle w:val="af0"/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2E3D"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="00027C7F">
        <w:rPr>
          <w:rFonts w:ascii="Times New Roman" w:hAnsi="Times New Roman" w:cs="Times New Roman"/>
          <w:b/>
          <w:sz w:val="28"/>
          <w:szCs w:val="28"/>
        </w:rPr>
        <w:t>Сорта кабачков</w:t>
      </w:r>
      <w:r w:rsidR="00F36314" w:rsidRPr="00312E3D">
        <w:rPr>
          <w:rFonts w:ascii="Times New Roman" w:hAnsi="Times New Roman" w:cs="Times New Roman"/>
          <w:b/>
          <w:sz w:val="28"/>
          <w:szCs w:val="28"/>
        </w:rPr>
        <w:t>, используемые в процессе исследования</w:t>
      </w:r>
    </w:p>
    <w:p w14:paraId="2C641388" w14:textId="40E840AD" w:rsidR="00F36314" w:rsidRPr="00312E3D" w:rsidRDefault="00F36314" w:rsidP="00870B65">
      <w:pPr>
        <w:pStyle w:val="af0"/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E3D">
        <w:rPr>
          <w:rFonts w:ascii="Times New Roman" w:hAnsi="Times New Roman" w:cs="Times New Roman"/>
          <w:sz w:val="28"/>
          <w:szCs w:val="28"/>
        </w:rPr>
        <w:t>Для посадки используем сорта:</w:t>
      </w:r>
    </w:p>
    <w:p w14:paraId="164E08B3" w14:textId="1C310E29" w:rsidR="00F36314" w:rsidRPr="00312E3D" w:rsidRDefault="00870B65" w:rsidP="00870B65">
      <w:pPr>
        <w:pStyle w:val="af0"/>
        <w:numPr>
          <w:ilvl w:val="0"/>
          <w:numId w:val="4"/>
        </w:numPr>
        <w:tabs>
          <w:tab w:val="left" w:pos="1134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21DB6" w:rsidRPr="00312E3D">
        <w:rPr>
          <w:rFonts w:ascii="Times New Roman" w:hAnsi="Times New Roman" w:cs="Times New Roman"/>
          <w:sz w:val="28"/>
          <w:szCs w:val="28"/>
        </w:rPr>
        <w:t>Зебра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21DB6" w:rsidRPr="00312E3D">
        <w:rPr>
          <w:rFonts w:ascii="Times New Roman" w:hAnsi="Times New Roman" w:cs="Times New Roman"/>
          <w:sz w:val="28"/>
          <w:szCs w:val="28"/>
        </w:rPr>
        <w:t xml:space="preserve"> (кабачок-цукини, ранний сорт; плоды</w:t>
      </w:r>
      <w:r w:rsidR="00267E44" w:rsidRPr="00312E3D">
        <w:rPr>
          <w:rFonts w:ascii="Times New Roman" w:hAnsi="Times New Roman" w:cs="Times New Roman"/>
          <w:sz w:val="28"/>
          <w:szCs w:val="28"/>
        </w:rPr>
        <w:t xml:space="preserve"> цилиндрические,</w:t>
      </w:r>
      <w:r w:rsidR="00321DB6" w:rsidRPr="00312E3D">
        <w:rPr>
          <w:rFonts w:ascii="Times New Roman" w:hAnsi="Times New Roman" w:cs="Times New Roman"/>
          <w:sz w:val="28"/>
          <w:szCs w:val="28"/>
        </w:rPr>
        <w:t xml:space="preserve"> зелёные с</w:t>
      </w:r>
      <w:r w:rsidR="00267E44" w:rsidRPr="00312E3D">
        <w:rPr>
          <w:rFonts w:ascii="Times New Roman" w:hAnsi="Times New Roman" w:cs="Times New Roman"/>
          <w:sz w:val="28"/>
          <w:szCs w:val="28"/>
        </w:rPr>
        <w:t>о</w:t>
      </w:r>
      <w:r w:rsidR="00321DB6" w:rsidRPr="00312E3D">
        <w:rPr>
          <w:rFonts w:ascii="Times New Roman" w:hAnsi="Times New Roman" w:cs="Times New Roman"/>
          <w:sz w:val="28"/>
          <w:szCs w:val="28"/>
        </w:rPr>
        <w:t xml:space="preserve"> продольными тёмно-зелёными полосами; мякоть беловато-жёлтая, хрустящая, плотная);</w:t>
      </w:r>
    </w:p>
    <w:p w14:paraId="4AB068A9" w14:textId="38A8D2C5" w:rsidR="00C43D37" w:rsidRPr="00312E3D" w:rsidRDefault="00870B65" w:rsidP="00870B65">
      <w:pPr>
        <w:pStyle w:val="af0"/>
        <w:numPr>
          <w:ilvl w:val="0"/>
          <w:numId w:val="4"/>
        </w:numPr>
        <w:tabs>
          <w:tab w:val="left" w:pos="1134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21DB6" w:rsidRPr="00312E3D">
        <w:rPr>
          <w:rFonts w:ascii="Times New Roman" w:hAnsi="Times New Roman" w:cs="Times New Roman"/>
          <w:sz w:val="28"/>
          <w:szCs w:val="28"/>
        </w:rPr>
        <w:t>Фараон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43D37" w:rsidRPr="00312E3D">
        <w:rPr>
          <w:rFonts w:ascii="Times New Roman" w:hAnsi="Times New Roman" w:cs="Times New Roman"/>
          <w:sz w:val="28"/>
          <w:szCs w:val="28"/>
        </w:rPr>
        <w:t xml:space="preserve"> (кабачок-цукини, ранний высокоурожайный сорт; растение кустового типа; плоды цилиндрические, тёмно-зелёные со светлыми точками; мякоть беловато-жёлтая, сочная);</w:t>
      </w:r>
    </w:p>
    <w:p w14:paraId="6CABE69F" w14:textId="2AB31EE5" w:rsidR="00321DB6" w:rsidRPr="00312E3D" w:rsidRDefault="00BE7ECC" w:rsidP="00870B65">
      <w:pPr>
        <w:pStyle w:val="af0"/>
        <w:numPr>
          <w:ilvl w:val="0"/>
          <w:numId w:val="4"/>
        </w:numPr>
        <w:tabs>
          <w:tab w:val="left" w:pos="1134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21DB6" w:rsidRPr="00312E3D">
        <w:rPr>
          <w:rFonts w:ascii="Times New Roman" w:hAnsi="Times New Roman" w:cs="Times New Roman"/>
          <w:sz w:val="28"/>
          <w:szCs w:val="28"/>
        </w:rPr>
        <w:t>Цукеша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321DB6" w:rsidRPr="00312E3D">
        <w:rPr>
          <w:rFonts w:ascii="Times New Roman" w:hAnsi="Times New Roman" w:cs="Times New Roman"/>
          <w:sz w:val="28"/>
          <w:szCs w:val="28"/>
        </w:rPr>
        <w:t xml:space="preserve"> (кабачок-цукини, ранний сорт; плоды</w:t>
      </w:r>
      <w:r w:rsidR="00267E44" w:rsidRPr="00312E3D">
        <w:rPr>
          <w:rFonts w:ascii="Times New Roman" w:hAnsi="Times New Roman" w:cs="Times New Roman"/>
          <w:sz w:val="28"/>
          <w:szCs w:val="28"/>
        </w:rPr>
        <w:t xml:space="preserve"> цилиндрические, зелёные со светлыми точками</w:t>
      </w:r>
      <w:r w:rsidR="00321DB6" w:rsidRPr="00312E3D">
        <w:rPr>
          <w:rFonts w:ascii="Times New Roman" w:hAnsi="Times New Roman" w:cs="Times New Roman"/>
          <w:sz w:val="28"/>
          <w:szCs w:val="28"/>
        </w:rPr>
        <w:t xml:space="preserve">; </w:t>
      </w:r>
      <w:r w:rsidR="00267E44" w:rsidRPr="00312E3D">
        <w:rPr>
          <w:rFonts w:ascii="Times New Roman" w:hAnsi="Times New Roman" w:cs="Times New Roman"/>
          <w:sz w:val="28"/>
          <w:szCs w:val="28"/>
        </w:rPr>
        <w:t>кора тонкая; мякоть белая</w:t>
      </w:r>
      <w:r w:rsidR="00321DB6" w:rsidRPr="00312E3D">
        <w:rPr>
          <w:rFonts w:ascii="Times New Roman" w:hAnsi="Times New Roman" w:cs="Times New Roman"/>
          <w:sz w:val="28"/>
          <w:szCs w:val="28"/>
        </w:rPr>
        <w:t xml:space="preserve">, </w:t>
      </w:r>
      <w:r w:rsidR="00267E44" w:rsidRPr="00312E3D">
        <w:rPr>
          <w:rFonts w:ascii="Times New Roman" w:hAnsi="Times New Roman" w:cs="Times New Roman"/>
          <w:sz w:val="28"/>
          <w:szCs w:val="28"/>
        </w:rPr>
        <w:t>сочная, средней толщины</w:t>
      </w:r>
      <w:r w:rsidR="00470860" w:rsidRPr="00312E3D">
        <w:rPr>
          <w:rFonts w:ascii="Times New Roman" w:hAnsi="Times New Roman" w:cs="Times New Roman"/>
          <w:sz w:val="28"/>
          <w:szCs w:val="28"/>
        </w:rPr>
        <w:t>) (Приложение 1)</w:t>
      </w:r>
      <w:r w:rsidR="00C43D37" w:rsidRPr="00312E3D">
        <w:rPr>
          <w:rFonts w:ascii="Times New Roman" w:hAnsi="Times New Roman" w:cs="Times New Roman"/>
          <w:sz w:val="28"/>
          <w:szCs w:val="28"/>
        </w:rPr>
        <w:t>.</w:t>
      </w:r>
    </w:p>
    <w:p w14:paraId="4106BC61" w14:textId="5272EFCF" w:rsidR="00F36314" w:rsidRPr="00312E3D" w:rsidRDefault="00F36314" w:rsidP="00870B65">
      <w:pPr>
        <w:pStyle w:val="af0"/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E3D">
        <w:rPr>
          <w:rFonts w:ascii="Times New Roman" w:hAnsi="Times New Roman" w:cs="Times New Roman"/>
          <w:b/>
          <w:sz w:val="28"/>
          <w:szCs w:val="28"/>
        </w:rPr>
        <w:t xml:space="preserve">Время исследования: </w:t>
      </w:r>
      <w:r w:rsidR="00267E44" w:rsidRPr="00312E3D">
        <w:rPr>
          <w:rFonts w:ascii="Times New Roman" w:hAnsi="Times New Roman" w:cs="Times New Roman"/>
          <w:sz w:val="28"/>
          <w:szCs w:val="28"/>
        </w:rPr>
        <w:t>февраль</w:t>
      </w:r>
      <w:r w:rsidRPr="00312E3D">
        <w:rPr>
          <w:rFonts w:ascii="Times New Roman" w:hAnsi="Times New Roman" w:cs="Times New Roman"/>
          <w:sz w:val="28"/>
          <w:szCs w:val="28"/>
        </w:rPr>
        <w:t>-август</w:t>
      </w:r>
      <w:r w:rsidR="00BE7ECC">
        <w:rPr>
          <w:rFonts w:ascii="Times New Roman" w:hAnsi="Times New Roman" w:cs="Times New Roman"/>
          <w:sz w:val="28"/>
          <w:szCs w:val="28"/>
        </w:rPr>
        <w:t xml:space="preserve"> 2021 г</w:t>
      </w:r>
      <w:r w:rsidRPr="00312E3D">
        <w:rPr>
          <w:rFonts w:ascii="Times New Roman" w:hAnsi="Times New Roman" w:cs="Times New Roman"/>
          <w:sz w:val="28"/>
          <w:szCs w:val="28"/>
        </w:rPr>
        <w:t>.</w:t>
      </w:r>
    </w:p>
    <w:p w14:paraId="3A75AE1B" w14:textId="46392613" w:rsidR="00F36314" w:rsidRPr="00312E3D" w:rsidRDefault="00267E44" w:rsidP="00870B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E3D">
        <w:rPr>
          <w:rFonts w:ascii="Times New Roman" w:hAnsi="Times New Roman" w:cs="Times New Roman"/>
          <w:b/>
          <w:sz w:val="28"/>
          <w:szCs w:val="28"/>
        </w:rPr>
        <w:t>Дата: 8 февраля</w:t>
      </w:r>
      <w:r w:rsidR="00BE7ECC">
        <w:rPr>
          <w:rFonts w:ascii="Times New Roman" w:hAnsi="Times New Roman" w:cs="Times New Roman"/>
          <w:b/>
          <w:sz w:val="28"/>
          <w:szCs w:val="28"/>
        </w:rPr>
        <w:t xml:space="preserve"> 2021 г</w:t>
      </w:r>
      <w:r w:rsidRPr="00312E3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12E3D">
        <w:rPr>
          <w:rFonts w:ascii="Times New Roman" w:hAnsi="Times New Roman" w:cs="Times New Roman"/>
          <w:sz w:val="28"/>
          <w:szCs w:val="28"/>
        </w:rPr>
        <w:t>Готовим почву (Таблица 1</w:t>
      </w:r>
      <w:r w:rsidR="00C65751" w:rsidRPr="00312E3D">
        <w:rPr>
          <w:rFonts w:ascii="Times New Roman" w:hAnsi="Times New Roman" w:cs="Times New Roman"/>
          <w:sz w:val="28"/>
          <w:szCs w:val="28"/>
        </w:rPr>
        <w:t>, приложение 2,3</w:t>
      </w:r>
      <w:r w:rsidRPr="00312E3D">
        <w:rPr>
          <w:rFonts w:ascii="Times New Roman" w:hAnsi="Times New Roman" w:cs="Times New Roman"/>
          <w:sz w:val="28"/>
          <w:szCs w:val="28"/>
        </w:rPr>
        <w:t>).</w:t>
      </w:r>
      <w:r w:rsidR="00F36314" w:rsidRPr="00312E3D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14:paraId="4FA5059E" w14:textId="5F8125B9" w:rsidR="002A4528" w:rsidRPr="00312E3D" w:rsidRDefault="002A4528" w:rsidP="00870B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E3D">
        <w:rPr>
          <w:rFonts w:ascii="Times New Roman" w:hAnsi="Times New Roman" w:cs="Times New Roman"/>
          <w:b/>
          <w:sz w:val="28"/>
          <w:szCs w:val="28"/>
        </w:rPr>
        <w:t>19 февраля</w:t>
      </w:r>
      <w:r w:rsidR="00BE7ECC">
        <w:rPr>
          <w:rFonts w:ascii="Times New Roman" w:hAnsi="Times New Roman" w:cs="Times New Roman"/>
          <w:b/>
          <w:sz w:val="28"/>
          <w:szCs w:val="28"/>
        </w:rPr>
        <w:t xml:space="preserve"> 2021 г</w:t>
      </w:r>
      <w:r w:rsidRPr="00312E3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12E3D">
        <w:rPr>
          <w:rFonts w:ascii="Times New Roman" w:hAnsi="Times New Roman" w:cs="Times New Roman"/>
          <w:sz w:val="28"/>
          <w:szCs w:val="28"/>
        </w:rPr>
        <w:t>Подготовка семян к посадке.</w:t>
      </w:r>
      <w:r w:rsidR="00F36314" w:rsidRPr="00312E3D"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08D56701" w14:textId="4EE02A14" w:rsidR="00F36314" w:rsidRPr="002A4528" w:rsidRDefault="002A4528" w:rsidP="00870B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312E3D">
        <w:rPr>
          <w:rFonts w:ascii="Times New Roman" w:hAnsi="Times New Roman" w:cs="Times New Roman"/>
          <w:b/>
          <w:sz w:val="28"/>
          <w:szCs w:val="28"/>
        </w:rPr>
        <w:t>22 февраля</w:t>
      </w:r>
      <w:r w:rsidR="00BE7ECC">
        <w:rPr>
          <w:rFonts w:ascii="Times New Roman" w:hAnsi="Times New Roman" w:cs="Times New Roman"/>
          <w:b/>
          <w:sz w:val="28"/>
          <w:szCs w:val="28"/>
        </w:rPr>
        <w:t xml:space="preserve"> 2021 г</w:t>
      </w:r>
      <w:r w:rsidRPr="00312E3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12E3D">
        <w:rPr>
          <w:rFonts w:ascii="Times New Roman" w:hAnsi="Times New Roman" w:cs="Times New Roman"/>
          <w:sz w:val="28"/>
          <w:szCs w:val="28"/>
        </w:rPr>
        <w:t>Посадили кабачки.</w:t>
      </w:r>
      <w:r w:rsidR="00F36314" w:rsidRPr="00312E3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F36314" w:rsidRPr="002A4528">
        <w:rPr>
          <w:rFonts w:ascii="Times New Roman" w:hAnsi="Times New Roman" w:cs="Times New Roman"/>
          <w:sz w:val="30"/>
          <w:szCs w:val="30"/>
        </w:rPr>
        <w:t xml:space="preserve">                                </w:t>
      </w:r>
    </w:p>
    <w:p w14:paraId="4431EFAE" w14:textId="77777777" w:rsidR="00BE7ECC" w:rsidRDefault="00F36314" w:rsidP="0045227C">
      <w:pPr>
        <w:spacing w:after="0" w:line="240" w:lineRule="auto"/>
        <w:ind w:left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670C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</w:t>
      </w:r>
      <w:r w:rsidR="0037106E" w:rsidRPr="000670C8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200616" w:rsidRPr="000670C8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14:paraId="78284E7B" w14:textId="77777777" w:rsidR="00BE7ECC" w:rsidRDefault="00BE7ECC" w:rsidP="0045227C">
      <w:pPr>
        <w:spacing w:after="0" w:line="240" w:lineRule="auto"/>
        <w:ind w:left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785B41C" w14:textId="77777777" w:rsidR="00BE7ECC" w:rsidRDefault="00BE7ECC" w:rsidP="0045227C">
      <w:pPr>
        <w:spacing w:after="0" w:line="240" w:lineRule="auto"/>
        <w:ind w:left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77F543A" w14:textId="77777777" w:rsidR="00BE7ECC" w:rsidRDefault="00BE7ECC" w:rsidP="0045227C">
      <w:pPr>
        <w:spacing w:after="0" w:line="240" w:lineRule="auto"/>
        <w:ind w:left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6B218D6" w14:textId="77777777" w:rsidR="00BE7ECC" w:rsidRDefault="00BE7ECC" w:rsidP="0045227C">
      <w:pPr>
        <w:spacing w:after="0" w:line="240" w:lineRule="auto"/>
        <w:ind w:left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FA6260B" w14:textId="77777777" w:rsidR="00BE7ECC" w:rsidRDefault="00BE7ECC" w:rsidP="0045227C">
      <w:pPr>
        <w:spacing w:after="0" w:line="240" w:lineRule="auto"/>
        <w:ind w:left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1A21561" w14:textId="77777777" w:rsidR="00BE7ECC" w:rsidRDefault="00BE7ECC" w:rsidP="0045227C">
      <w:pPr>
        <w:spacing w:after="0" w:line="240" w:lineRule="auto"/>
        <w:ind w:left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A1D79A6" w14:textId="77777777" w:rsidR="00BE7ECC" w:rsidRDefault="00BE7ECC" w:rsidP="0045227C">
      <w:pPr>
        <w:spacing w:after="0" w:line="240" w:lineRule="auto"/>
        <w:ind w:left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81EBB2E" w14:textId="77777777" w:rsidR="00BE7ECC" w:rsidRDefault="00BE7ECC" w:rsidP="0045227C">
      <w:pPr>
        <w:spacing w:after="0" w:line="240" w:lineRule="auto"/>
        <w:ind w:left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3503BCE" w14:textId="77777777" w:rsidR="00BE7ECC" w:rsidRDefault="00BE7ECC" w:rsidP="0045227C">
      <w:pPr>
        <w:spacing w:after="0" w:line="240" w:lineRule="auto"/>
        <w:ind w:left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D4E3E6A" w14:textId="77777777" w:rsidR="00BE7ECC" w:rsidRDefault="00BE7ECC" w:rsidP="0045227C">
      <w:pPr>
        <w:spacing w:after="0" w:line="240" w:lineRule="auto"/>
        <w:ind w:left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037070D" w14:textId="77777777" w:rsidR="00BE7ECC" w:rsidRDefault="00BE7ECC" w:rsidP="0045227C">
      <w:pPr>
        <w:spacing w:after="0" w:line="240" w:lineRule="auto"/>
        <w:ind w:left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16FD76F" w14:textId="77777777" w:rsidR="00BE7ECC" w:rsidRDefault="00BE7ECC" w:rsidP="0045227C">
      <w:pPr>
        <w:spacing w:after="0" w:line="240" w:lineRule="auto"/>
        <w:ind w:left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DDD345A" w14:textId="77B28CF6" w:rsidR="00F36314" w:rsidRPr="000670C8" w:rsidRDefault="00F36314" w:rsidP="00BE7EC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670C8">
        <w:rPr>
          <w:rFonts w:ascii="Times New Roman" w:hAnsi="Times New Roman" w:cs="Times New Roman"/>
          <w:b/>
          <w:sz w:val="28"/>
          <w:szCs w:val="28"/>
        </w:rPr>
        <w:lastRenderedPageBreak/>
        <w:t>Таблица 1</w:t>
      </w:r>
    </w:p>
    <w:p w14:paraId="2A2E5A3B" w14:textId="77777777" w:rsidR="00F36314" w:rsidRPr="000670C8" w:rsidRDefault="00F36314" w:rsidP="00BE7E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0C8">
        <w:rPr>
          <w:rFonts w:ascii="Times New Roman" w:hAnsi="Times New Roman" w:cs="Times New Roman"/>
          <w:b/>
          <w:sz w:val="28"/>
          <w:szCs w:val="28"/>
        </w:rPr>
        <w:t xml:space="preserve">Исследуемые компоненты </w:t>
      </w:r>
      <w:r w:rsidR="00335EFC" w:rsidRPr="000670C8">
        <w:rPr>
          <w:rFonts w:ascii="Times New Roman" w:hAnsi="Times New Roman" w:cs="Times New Roman"/>
          <w:b/>
          <w:sz w:val="28"/>
          <w:szCs w:val="28"/>
        </w:rPr>
        <w:t>бытовых отходов для</w:t>
      </w:r>
      <w:r w:rsidRPr="000670C8">
        <w:rPr>
          <w:rFonts w:ascii="Times New Roman" w:hAnsi="Times New Roman" w:cs="Times New Roman"/>
          <w:b/>
          <w:sz w:val="28"/>
          <w:szCs w:val="28"/>
        </w:rPr>
        <w:t xml:space="preserve"> выращи</w:t>
      </w:r>
      <w:r w:rsidR="00335EFC" w:rsidRPr="000670C8">
        <w:rPr>
          <w:rFonts w:ascii="Times New Roman" w:hAnsi="Times New Roman" w:cs="Times New Roman"/>
          <w:b/>
          <w:sz w:val="28"/>
          <w:szCs w:val="28"/>
        </w:rPr>
        <w:t>вания кабачков</w:t>
      </w:r>
    </w:p>
    <w:p w14:paraId="4F4854E3" w14:textId="77777777" w:rsidR="00335EFC" w:rsidRDefault="00335EFC" w:rsidP="0045227C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f5"/>
        <w:tblW w:w="0" w:type="auto"/>
        <w:tblInd w:w="0" w:type="dxa"/>
        <w:tblLook w:val="04A0" w:firstRow="1" w:lastRow="0" w:firstColumn="1" w:lastColumn="0" w:noHBand="0" w:noVBand="1"/>
      </w:tblPr>
      <w:tblGrid>
        <w:gridCol w:w="567"/>
        <w:gridCol w:w="933"/>
        <w:gridCol w:w="675"/>
        <w:gridCol w:w="1250"/>
        <w:gridCol w:w="933"/>
        <w:gridCol w:w="917"/>
        <w:gridCol w:w="876"/>
        <w:gridCol w:w="937"/>
        <w:gridCol w:w="944"/>
        <w:gridCol w:w="1083"/>
      </w:tblGrid>
      <w:tr w:rsidR="00D260AB" w14:paraId="5A64CB04" w14:textId="77777777" w:rsidTr="00BE7ECC">
        <w:tc>
          <w:tcPr>
            <w:tcW w:w="567" w:type="dxa"/>
          </w:tcPr>
          <w:p w14:paraId="24ED5EEF" w14:textId="77777777" w:rsidR="00335EFC" w:rsidRP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п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</w:p>
          <w:p w14:paraId="415FC1D4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3" w:type="dxa"/>
          </w:tcPr>
          <w:p w14:paraId="119BB50A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Масса</w:t>
            </w:r>
          </w:p>
          <w:p w14:paraId="1D7CFE00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земли,</w:t>
            </w:r>
          </w:p>
          <w:p w14:paraId="5F2916C5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  <w:tc>
          <w:tcPr>
            <w:tcW w:w="675" w:type="dxa"/>
          </w:tcPr>
          <w:p w14:paraId="465B7C6D" w14:textId="77777777" w:rsidR="00D260AB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</w:t>
            </w:r>
            <w:r w:rsidR="00D260AB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14:paraId="3EC13AEA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нан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14:paraId="15FDEA44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  <w:tc>
          <w:tcPr>
            <w:tcW w:w="1250" w:type="dxa"/>
          </w:tcPr>
          <w:p w14:paraId="49110294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Карто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14:paraId="2C9CB35F" w14:textId="77777777" w:rsidR="00335EFC" w:rsidRP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фельные</w:t>
            </w:r>
            <w:proofErr w:type="spellEnd"/>
            <w:r w:rsidRPr="00335EFC"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14:paraId="129A018E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свекло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14:paraId="393A6759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вичные</w:t>
            </w:r>
            <w:proofErr w:type="spellEnd"/>
          </w:p>
          <w:p w14:paraId="109B951B" w14:textId="77777777" w:rsidR="00335EFC" w:rsidRP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очистки, г</w:t>
            </w:r>
          </w:p>
        </w:tc>
        <w:tc>
          <w:tcPr>
            <w:tcW w:w="933" w:type="dxa"/>
          </w:tcPr>
          <w:p w14:paraId="3BB3E322" w14:textId="77777777" w:rsidR="00335EFC" w:rsidRDefault="00765F0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Хлеб-</w:t>
            </w:r>
          </w:p>
          <w:p w14:paraId="7F1D5D46" w14:textId="77777777" w:rsidR="00765F0F" w:rsidRDefault="00765F0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ные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2490430A" w14:textId="77777777" w:rsidR="00765F0F" w:rsidRDefault="00765F0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корки,</w:t>
            </w:r>
          </w:p>
          <w:p w14:paraId="4D688CCE" w14:textId="77777777" w:rsidR="00765F0F" w:rsidRDefault="00765F0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</w:t>
            </w:r>
          </w:p>
        </w:tc>
        <w:tc>
          <w:tcPr>
            <w:tcW w:w="917" w:type="dxa"/>
          </w:tcPr>
          <w:p w14:paraId="3EEEA130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Кости</w:t>
            </w:r>
          </w:p>
          <w:p w14:paraId="63AA8CEC" w14:textId="77777777" w:rsidR="00335EFC" w:rsidRPr="00765F0F" w:rsidRDefault="00765F0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рыб</w:t>
            </w:r>
            <w:r w:rsidRPr="00765F0F"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14:paraId="20ED1573" w14:textId="77777777" w:rsidR="00765F0F" w:rsidRDefault="00765F0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скор-</w:t>
            </w:r>
          </w:p>
          <w:p w14:paraId="425C9CD7" w14:textId="77777777" w:rsidR="00765F0F" w:rsidRDefault="00765F0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лупа</w:t>
            </w:r>
          </w:p>
          <w:p w14:paraId="75F9C98E" w14:textId="77777777" w:rsidR="00765F0F" w:rsidRDefault="00765F0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яиц, г</w:t>
            </w:r>
          </w:p>
          <w:p w14:paraId="0AB64A8B" w14:textId="77777777" w:rsidR="00765F0F" w:rsidRPr="000C540F" w:rsidRDefault="000C540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Зола</w:t>
            </w:r>
            <w:r w:rsidRPr="000C540F"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14:paraId="0E567703" w14:textId="77777777" w:rsidR="000C540F" w:rsidRDefault="000C540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расти-</w:t>
            </w:r>
          </w:p>
          <w:p w14:paraId="262070A1" w14:textId="77777777" w:rsidR="000C540F" w:rsidRDefault="000C540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тель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14:paraId="458D8F5A" w14:textId="77777777" w:rsidR="000C540F" w:rsidRPr="000C540F" w:rsidRDefault="000C540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ность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 г</w:t>
            </w:r>
          </w:p>
        </w:tc>
        <w:tc>
          <w:tcPr>
            <w:tcW w:w="876" w:type="dxa"/>
          </w:tcPr>
          <w:p w14:paraId="62C158BE" w14:textId="77777777" w:rsidR="00335EFC" w:rsidRDefault="002277EE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Кофе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</w:t>
            </w:r>
          </w:p>
          <w:p w14:paraId="2E766431" w14:textId="77777777" w:rsidR="002277EE" w:rsidRPr="002277EE" w:rsidRDefault="002277EE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чай, г</w:t>
            </w:r>
          </w:p>
        </w:tc>
        <w:tc>
          <w:tcPr>
            <w:tcW w:w="937" w:type="dxa"/>
          </w:tcPr>
          <w:p w14:paraId="0EEE6640" w14:textId="77777777" w:rsidR="00335EFC" w:rsidRDefault="002277EE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Ман-</w:t>
            </w:r>
          </w:p>
          <w:p w14:paraId="6AD54C6F" w14:textId="77777777" w:rsidR="002277EE" w:rsidRDefault="002277EE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дарин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14:paraId="13E23E74" w14:textId="77777777" w:rsidR="002277EE" w:rsidRDefault="002277EE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  <w:tc>
          <w:tcPr>
            <w:tcW w:w="944" w:type="dxa"/>
          </w:tcPr>
          <w:p w14:paraId="6982B2FE" w14:textId="77777777" w:rsidR="00335EFC" w:rsidRDefault="002277EE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Поли-</w:t>
            </w:r>
          </w:p>
          <w:p w14:paraId="5619A5B8" w14:textId="77777777" w:rsidR="002277EE" w:rsidRDefault="002277EE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эти-лен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, г</w:t>
            </w:r>
          </w:p>
        </w:tc>
        <w:tc>
          <w:tcPr>
            <w:tcW w:w="1083" w:type="dxa"/>
          </w:tcPr>
          <w:p w14:paraId="30F76FD1" w14:textId="77777777" w:rsidR="00335EFC" w:rsidRDefault="002277EE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D260AB">
              <w:rPr>
                <w:rFonts w:ascii="Times New Roman" w:hAnsi="Times New Roman" w:cs="Times New Roman"/>
                <w:sz w:val="26"/>
                <w:szCs w:val="26"/>
              </w:rPr>
              <w:t>месь,</w:t>
            </w:r>
          </w:p>
          <w:p w14:paraId="1F8974F4" w14:textId="77777777" w:rsidR="002277EE" w:rsidRDefault="00D260AB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  <w:p w14:paraId="775867D0" w14:textId="77777777" w:rsidR="002277EE" w:rsidRDefault="002277EE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5939917" w14:textId="77777777" w:rsidR="002277EE" w:rsidRDefault="00D260AB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260AB" w14:paraId="5F46EFBD" w14:textId="77777777" w:rsidTr="00BE7ECC">
        <w:tc>
          <w:tcPr>
            <w:tcW w:w="567" w:type="dxa"/>
          </w:tcPr>
          <w:p w14:paraId="67CD331D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33" w:type="dxa"/>
          </w:tcPr>
          <w:p w14:paraId="462ED77F" w14:textId="77777777" w:rsidR="00335EFC" w:rsidRDefault="00765F0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1560</w:t>
            </w:r>
          </w:p>
        </w:tc>
        <w:tc>
          <w:tcPr>
            <w:tcW w:w="675" w:type="dxa"/>
          </w:tcPr>
          <w:p w14:paraId="0E0DF590" w14:textId="77777777" w:rsidR="00335EFC" w:rsidRDefault="00765F0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260</w:t>
            </w:r>
          </w:p>
        </w:tc>
        <w:tc>
          <w:tcPr>
            <w:tcW w:w="1250" w:type="dxa"/>
          </w:tcPr>
          <w:p w14:paraId="4892414C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3" w:type="dxa"/>
          </w:tcPr>
          <w:p w14:paraId="2DDFCBFD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14:paraId="7DA17868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6" w:type="dxa"/>
          </w:tcPr>
          <w:p w14:paraId="36952345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7" w:type="dxa"/>
          </w:tcPr>
          <w:p w14:paraId="1276E0B7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4" w:type="dxa"/>
          </w:tcPr>
          <w:p w14:paraId="75978D5E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3" w:type="dxa"/>
          </w:tcPr>
          <w:p w14:paraId="52173487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260AB" w14:paraId="5F7A9B32" w14:textId="77777777" w:rsidTr="00BE7ECC">
        <w:tc>
          <w:tcPr>
            <w:tcW w:w="567" w:type="dxa"/>
          </w:tcPr>
          <w:p w14:paraId="3F68178D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33" w:type="dxa"/>
          </w:tcPr>
          <w:p w14:paraId="175C59A9" w14:textId="77777777" w:rsidR="00335EFC" w:rsidRDefault="00765F0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1560</w:t>
            </w:r>
          </w:p>
        </w:tc>
        <w:tc>
          <w:tcPr>
            <w:tcW w:w="675" w:type="dxa"/>
          </w:tcPr>
          <w:p w14:paraId="4CE86F47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50" w:type="dxa"/>
          </w:tcPr>
          <w:p w14:paraId="0C01CA31" w14:textId="77777777" w:rsidR="00335EFC" w:rsidRPr="00765F0F" w:rsidRDefault="00765F0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</w:tc>
        <w:tc>
          <w:tcPr>
            <w:tcW w:w="933" w:type="dxa"/>
          </w:tcPr>
          <w:p w14:paraId="3BB673A5" w14:textId="77777777" w:rsidR="00335EFC" w:rsidRDefault="00765F0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917" w:type="dxa"/>
          </w:tcPr>
          <w:p w14:paraId="617F6378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6" w:type="dxa"/>
          </w:tcPr>
          <w:p w14:paraId="6F17ED53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7" w:type="dxa"/>
          </w:tcPr>
          <w:p w14:paraId="03F8773A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4" w:type="dxa"/>
          </w:tcPr>
          <w:p w14:paraId="6E02991A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3" w:type="dxa"/>
          </w:tcPr>
          <w:p w14:paraId="74B85AA6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260AB" w14:paraId="6129CB66" w14:textId="77777777" w:rsidTr="00BE7ECC">
        <w:tc>
          <w:tcPr>
            <w:tcW w:w="567" w:type="dxa"/>
          </w:tcPr>
          <w:p w14:paraId="7DA0C7F8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33" w:type="dxa"/>
          </w:tcPr>
          <w:p w14:paraId="1C246A22" w14:textId="77777777" w:rsidR="00335EFC" w:rsidRDefault="00765F0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1560</w:t>
            </w:r>
          </w:p>
        </w:tc>
        <w:tc>
          <w:tcPr>
            <w:tcW w:w="675" w:type="dxa"/>
          </w:tcPr>
          <w:p w14:paraId="3C0869B4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50" w:type="dxa"/>
          </w:tcPr>
          <w:p w14:paraId="29CBDF94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3" w:type="dxa"/>
          </w:tcPr>
          <w:p w14:paraId="0D4D0BA8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14:paraId="5FC4EC2B" w14:textId="77777777" w:rsidR="00335EFC" w:rsidRDefault="000C540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14:paraId="20A51A0B" w14:textId="77777777" w:rsidR="000C540F" w:rsidRPr="000C540F" w:rsidRDefault="000C540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876" w:type="dxa"/>
          </w:tcPr>
          <w:p w14:paraId="78E4EB77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7" w:type="dxa"/>
          </w:tcPr>
          <w:p w14:paraId="012A1B69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4" w:type="dxa"/>
          </w:tcPr>
          <w:p w14:paraId="476A4344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3" w:type="dxa"/>
          </w:tcPr>
          <w:p w14:paraId="52A3636A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260AB" w14:paraId="724FE45E" w14:textId="77777777" w:rsidTr="00BE7ECC">
        <w:tc>
          <w:tcPr>
            <w:tcW w:w="567" w:type="dxa"/>
          </w:tcPr>
          <w:p w14:paraId="1B6CE57E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33" w:type="dxa"/>
          </w:tcPr>
          <w:p w14:paraId="3BACD9A8" w14:textId="77777777" w:rsidR="00335EFC" w:rsidRDefault="00765F0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780</w:t>
            </w:r>
          </w:p>
        </w:tc>
        <w:tc>
          <w:tcPr>
            <w:tcW w:w="675" w:type="dxa"/>
          </w:tcPr>
          <w:p w14:paraId="7126D56C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50" w:type="dxa"/>
          </w:tcPr>
          <w:p w14:paraId="79D696CD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3" w:type="dxa"/>
          </w:tcPr>
          <w:p w14:paraId="38643F5E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14:paraId="78DFCD97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6" w:type="dxa"/>
          </w:tcPr>
          <w:p w14:paraId="3CDF0EE5" w14:textId="77777777" w:rsidR="00335EFC" w:rsidRPr="000C540F" w:rsidRDefault="000C540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937" w:type="dxa"/>
          </w:tcPr>
          <w:p w14:paraId="544B368A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4" w:type="dxa"/>
          </w:tcPr>
          <w:p w14:paraId="647833AF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3" w:type="dxa"/>
          </w:tcPr>
          <w:p w14:paraId="72639B76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260AB" w14:paraId="18E6A047" w14:textId="77777777" w:rsidTr="00BE7ECC">
        <w:tc>
          <w:tcPr>
            <w:tcW w:w="567" w:type="dxa"/>
          </w:tcPr>
          <w:p w14:paraId="7DF8D691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33" w:type="dxa"/>
          </w:tcPr>
          <w:p w14:paraId="4E4C7295" w14:textId="77777777" w:rsidR="00335EFC" w:rsidRDefault="00765F0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780</w:t>
            </w:r>
          </w:p>
        </w:tc>
        <w:tc>
          <w:tcPr>
            <w:tcW w:w="675" w:type="dxa"/>
          </w:tcPr>
          <w:p w14:paraId="65D4AC59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50" w:type="dxa"/>
          </w:tcPr>
          <w:p w14:paraId="2AE4B397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3" w:type="dxa"/>
          </w:tcPr>
          <w:p w14:paraId="22CA78DB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14:paraId="4C8B2A99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6" w:type="dxa"/>
          </w:tcPr>
          <w:p w14:paraId="11EDFC89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7" w:type="dxa"/>
          </w:tcPr>
          <w:p w14:paraId="71FDDC26" w14:textId="77777777" w:rsidR="00335EFC" w:rsidRDefault="000C540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44" w:type="dxa"/>
          </w:tcPr>
          <w:p w14:paraId="32F3897A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3" w:type="dxa"/>
          </w:tcPr>
          <w:p w14:paraId="43EDE7E9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260AB" w14:paraId="18B2B913" w14:textId="77777777" w:rsidTr="00BE7ECC">
        <w:tc>
          <w:tcPr>
            <w:tcW w:w="567" w:type="dxa"/>
          </w:tcPr>
          <w:p w14:paraId="629F73F8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33" w:type="dxa"/>
          </w:tcPr>
          <w:p w14:paraId="1A30E96E" w14:textId="77777777" w:rsidR="00335EFC" w:rsidRDefault="00765F0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780</w:t>
            </w:r>
          </w:p>
        </w:tc>
        <w:tc>
          <w:tcPr>
            <w:tcW w:w="675" w:type="dxa"/>
          </w:tcPr>
          <w:p w14:paraId="6177EFDC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50" w:type="dxa"/>
          </w:tcPr>
          <w:p w14:paraId="5139AF06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3" w:type="dxa"/>
          </w:tcPr>
          <w:p w14:paraId="2CFC6CCC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14:paraId="6AE68BFF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6" w:type="dxa"/>
          </w:tcPr>
          <w:p w14:paraId="2995B730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7" w:type="dxa"/>
          </w:tcPr>
          <w:p w14:paraId="6FA18886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4" w:type="dxa"/>
          </w:tcPr>
          <w:p w14:paraId="22FF5F96" w14:textId="77777777" w:rsidR="00335EFC" w:rsidRDefault="000C540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083" w:type="dxa"/>
          </w:tcPr>
          <w:p w14:paraId="3A02CE57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260AB" w14:paraId="366C203E" w14:textId="77777777" w:rsidTr="00BE7ECC">
        <w:tc>
          <w:tcPr>
            <w:tcW w:w="567" w:type="dxa"/>
          </w:tcPr>
          <w:p w14:paraId="1B72BCBC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933" w:type="dxa"/>
          </w:tcPr>
          <w:p w14:paraId="1BBF3FEE" w14:textId="77777777" w:rsidR="00335EFC" w:rsidRDefault="00765F0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1820</w:t>
            </w:r>
          </w:p>
        </w:tc>
        <w:tc>
          <w:tcPr>
            <w:tcW w:w="675" w:type="dxa"/>
          </w:tcPr>
          <w:p w14:paraId="130459D1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50" w:type="dxa"/>
          </w:tcPr>
          <w:p w14:paraId="28F65DED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3" w:type="dxa"/>
          </w:tcPr>
          <w:p w14:paraId="0E7E0D04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14:paraId="14C6039C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6" w:type="dxa"/>
          </w:tcPr>
          <w:p w14:paraId="0B853125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7" w:type="dxa"/>
          </w:tcPr>
          <w:p w14:paraId="0FBB1822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4" w:type="dxa"/>
          </w:tcPr>
          <w:p w14:paraId="179992F7" w14:textId="77777777" w:rsidR="00335EFC" w:rsidRDefault="00335EFC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3" w:type="dxa"/>
          </w:tcPr>
          <w:p w14:paraId="79A7D38F" w14:textId="77777777" w:rsidR="000C540F" w:rsidRDefault="000C540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Табл.2</w:t>
            </w:r>
          </w:p>
        </w:tc>
      </w:tr>
    </w:tbl>
    <w:p w14:paraId="28200B2F" w14:textId="0839A89A" w:rsidR="00027C7F" w:rsidRPr="00BE7ECC" w:rsidRDefault="00F36314" w:rsidP="00BE7E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Примечание: </w:t>
      </w:r>
      <w:r w:rsidR="00765F0F">
        <w:rPr>
          <w:rFonts w:ascii="Times New Roman" w:hAnsi="Times New Roman" w:cs="Times New Roman"/>
          <w:sz w:val="26"/>
          <w:szCs w:val="26"/>
        </w:rPr>
        <w:t>землю насыпали баночкой (1 баночка – 260 г); чай использовали чёрный и зелёный (в равных количествах).</w:t>
      </w:r>
      <w:r w:rsidRPr="000670C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</w:t>
      </w:r>
    </w:p>
    <w:p w14:paraId="7059E569" w14:textId="77777777" w:rsidR="00027C7F" w:rsidRDefault="00027C7F" w:rsidP="0045227C">
      <w:pPr>
        <w:spacing w:after="0" w:line="240" w:lineRule="auto"/>
        <w:ind w:left="709" w:hanging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3C2D718" w14:textId="17D6BD78" w:rsidR="00F36314" w:rsidRPr="000670C8" w:rsidRDefault="00F36314" w:rsidP="0045227C">
      <w:pPr>
        <w:spacing w:after="0" w:line="240" w:lineRule="auto"/>
        <w:ind w:left="709" w:hanging="709"/>
        <w:jc w:val="right"/>
        <w:rPr>
          <w:rFonts w:ascii="Times New Roman" w:hAnsi="Times New Roman" w:cs="Times New Roman"/>
          <w:sz w:val="28"/>
          <w:szCs w:val="28"/>
        </w:rPr>
      </w:pPr>
      <w:r w:rsidRPr="000670C8">
        <w:rPr>
          <w:rFonts w:ascii="Times New Roman" w:hAnsi="Times New Roman" w:cs="Times New Roman"/>
          <w:b/>
          <w:sz w:val="28"/>
          <w:szCs w:val="28"/>
        </w:rPr>
        <w:t>Таблица 2</w:t>
      </w:r>
    </w:p>
    <w:p w14:paraId="24C28791" w14:textId="77777777" w:rsidR="00F36314" w:rsidRDefault="00824BEA" w:rsidP="00BE7EC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0C8">
        <w:rPr>
          <w:rFonts w:ascii="Times New Roman" w:hAnsi="Times New Roman" w:cs="Times New Roman"/>
          <w:b/>
          <w:sz w:val="28"/>
          <w:szCs w:val="28"/>
        </w:rPr>
        <w:t>Состав компонентов смеси</w:t>
      </w:r>
    </w:p>
    <w:tbl>
      <w:tblPr>
        <w:tblStyle w:val="af5"/>
        <w:tblW w:w="0" w:type="auto"/>
        <w:tblInd w:w="-5" w:type="dxa"/>
        <w:tblLook w:val="04A0" w:firstRow="1" w:lastRow="0" w:firstColumn="1" w:lastColumn="0" w:noHBand="0" w:noVBand="1"/>
      </w:tblPr>
      <w:tblGrid>
        <w:gridCol w:w="4868"/>
        <w:gridCol w:w="4153"/>
      </w:tblGrid>
      <w:tr w:rsidR="00824BEA" w:rsidRPr="00824BEA" w14:paraId="393B1BED" w14:textId="77777777" w:rsidTr="00824BEA">
        <w:tc>
          <w:tcPr>
            <w:tcW w:w="4868" w:type="dxa"/>
          </w:tcPr>
          <w:p w14:paraId="47C82DE6" w14:textId="77777777" w:rsidR="00824BEA" w:rsidRPr="00824BEA" w:rsidRDefault="00824BEA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4BEA">
              <w:rPr>
                <w:rFonts w:ascii="Times New Roman" w:hAnsi="Times New Roman" w:cs="Times New Roman"/>
                <w:sz w:val="26"/>
                <w:szCs w:val="26"/>
              </w:rPr>
              <w:t>Компоненты смеси</w:t>
            </w:r>
          </w:p>
        </w:tc>
        <w:tc>
          <w:tcPr>
            <w:tcW w:w="4153" w:type="dxa"/>
          </w:tcPr>
          <w:p w14:paraId="6595A72B" w14:textId="77777777" w:rsidR="00824BEA" w:rsidRPr="00824BEA" w:rsidRDefault="00824BEA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4BEA">
              <w:rPr>
                <w:rFonts w:ascii="Times New Roman" w:hAnsi="Times New Roman" w:cs="Times New Roman"/>
                <w:sz w:val="26"/>
                <w:szCs w:val="26"/>
              </w:rPr>
              <w:t>Масса, г</w:t>
            </w:r>
          </w:p>
        </w:tc>
      </w:tr>
      <w:tr w:rsidR="00824BEA" w:rsidRPr="00824BEA" w14:paraId="212EE14A" w14:textId="77777777" w:rsidTr="00824BEA">
        <w:tc>
          <w:tcPr>
            <w:tcW w:w="4868" w:type="dxa"/>
          </w:tcPr>
          <w:p w14:paraId="2BAB1DE1" w14:textId="77777777" w:rsidR="00824BEA" w:rsidRPr="00824BEA" w:rsidRDefault="00824BEA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24BEA">
              <w:rPr>
                <w:rFonts w:ascii="Times New Roman" w:hAnsi="Times New Roman" w:cs="Times New Roman"/>
                <w:sz w:val="26"/>
                <w:szCs w:val="26"/>
              </w:rPr>
              <w:t>Банан</w:t>
            </w:r>
          </w:p>
        </w:tc>
        <w:tc>
          <w:tcPr>
            <w:tcW w:w="4153" w:type="dxa"/>
          </w:tcPr>
          <w:p w14:paraId="5EA5FEDA" w14:textId="77777777" w:rsidR="00824BEA" w:rsidRPr="002A4528" w:rsidRDefault="002A4528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4528">
              <w:rPr>
                <w:rFonts w:ascii="Times New Roman" w:hAnsi="Times New Roman" w:cs="Times New Roman"/>
                <w:sz w:val="26"/>
                <w:szCs w:val="26"/>
              </w:rPr>
              <w:t>130</w:t>
            </w:r>
          </w:p>
        </w:tc>
      </w:tr>
      <w:tr w:rsidR="00824BEA" w:rsidRPr="00824BEA" w14:paraId="22AA4700" w14:textId="77777777" w:rsidTr="00824BEA">
        <w:tc>
          <w:tcPr>
            <w:tcW w:w="4868" w:type="dxa"/>
          </w:tcPr>
          <w:p w14:paraId="1E85A389" w14:textId="2705C708" w:rsidR="00824BEA" w:rsidRPr="00824BEA" w:rsidRDefault="00824BEA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24BEA">
              <w:rPr>
                <w:rFonts w:ascii="Times New Roman" w:hAnsi="Times New Roman" w:cs="Times New Roman"/>
                <w:sz w:val="26"/>
                <w:szCs w:val="26"/>
              </w:rPr>
              <w:t>Картофел</w:t>
            </w:r>
            <w:r w:rsidR="00BE7ECC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824BEA">
              <w:rPr>
                <w:rFonts w:ascii="Times New Roman" w:hAnsi="Times New Roman" w:cs="Times New Roman"/>
                <w:sz w:val="26"/>
                <w:szCs w:val="26"/>
              </w:rPr>
              <w:t>ные очистки</w:t>
            </w:r>
          </w:p>
        </w:tc>
        <w:tc>
          <w:tcPr>
            <w:tcW w:w="4153" w:type="dxa"/>
          </w:tcPr>
          <w:p w14:paraId="07DF7579" w14:textId="77777777" w:rsidR="00824BEA" w:rsidRPr="002A4528" w:rsidRDefault="002A4528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4528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</w:tr>
      <w:tr w:rsidR="00824BEA" w:rsidRPr="00824BEA" w14:paraId="611C1A12" w14:textId="77777777" w:rsidTr="00824BEA">
        <w:tc>
          <w:tcPr>
            <w:tcW w:w="4868" w:type="dxa"/>
          </w:tcPr>
          <w:p w14:paraId="79728CA2" w14:textId="09405EC1" w:rsidR="00824BEA" w:rsidRPr="00824BEA" w:rsidRDefault="00824BEA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24BEA">
              <w:rPr>
                <w:rFonts w:ascii="Times New Roman" w:hAnsi="Times New Roman" w:cs="Times New Roman"/>
                <w:sz w:val="26"/>
                <w:szCs w:val="26"/>
              </w:rPr>
              <w:t>Свек</w:t>
            </w:r>
            <w:r w:rsidR="00BE7ECC">
              <w:rPr>
                <w:rFonts w:ascii="Times New Roman" w:hAnsi="Times New Roman" w:cs="Times New Roman"/>
                <w:sz w:val="26"/>
                <w:szCs w:val="26"/>
              </w:rPr>
              <w:t>ольные</w:t>
            </w:r>
            <w:r w:rsidRPr="00824BEA">
              <w:rPr>
                <w:rFonts w:ascii="Times New Roman" w:hAnsi="Times New Roman" w:cs="Times New Roman"/>
                <w:sz w:val="26"/>
                <w:szCs w:val="26"/>
              </w:rPr>
              <w:t xml:space="preserve"> очистки</w:t>
            </w:r>
          </w:p>
        </w:tc>
        <w:tc>
          <w:tcPr>
            <w:tcW w:w="4153" w:type="dxa"/>
          </w:tcPr>
          <w:p w14:paraId="3A8A278D" w14:textId="77777777" w:rsidR="00824BEA" w:rsidRPr="002A4528" w:rsidRDefault="002A4528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4528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</w:tr>
      <w:tr w:rsidR="00824BEA" w:rsidRPr="00824BEA" w14:paraId="48F45978" w14:textId="77777777" w:rsidTr="00824BEA">
        <w:tc>
          <w:tcPr>
            <w:tcW w:w="4868" w:type="dxa"/>
          </w:tcPr>
          <w:p w14:paraId="0E211A2E" w14:textId="77777777" w:rsidR="00824BEA" w:rsidRPr="00824BEA" w:rsidRDefault="00824BEA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24BEA">
              <w:rPr>
                <w:rFonts w:ascii="Times New Roman" w:hAnsi="Times New Roman" w:cs="Times New Roman"/>
                <w:sz w:val="26"/>
                <w:szCs w:val="26"/>
              </w:rPr>
              <w:t>Скорлупа яиц</w:t>
            </w:r>
          </w:p>
        </w:tc>
        <w:tc>
          <w:tcPr>
            <w:tcW w:w="4153" w:type="dxa"/>
          </w:tcPr>
          <w:p w14:paraId="26F610EF" w14:textId="77777777" w:rsidR="00824BEA" w:rsidRPr="002A4528" w:rsidRDefault="002A4528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4528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24BEA" w:rsidRPr="00824BEA" w14:paraId="1FD7A719" w14:textId="77777777" w:rsidTr="00824BEA">
        <w:tc>
          <w:tcPr>
            <w:tcW w:w="4868" w:type="dxa"/>
          </w:tcPr>
          <w:p w14:paraId="611936B8" w14:textId="77777777" w:rsidR="00824BEA" w:rsidRPr="00824BEA" w:rsidRDefault="00824BEA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Хлебные корки</w:t>
            </w:r>
          </w:p>
        </w:tc>
        <w:tc>
          <w:tcPr>
            <w:tcW w:w="4153" w:type="dxa"/>
          </w:tcPr>
          <w:p w14:paraId="1F5520CA" w14:textId="77777777" w:rsidR="00824BEA" w:rsidRPr="002A4528" w:rsidRDefault="002A4528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4528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824BEA" w:rsidRPr="00824BEA" w14:paraId="24C69E6D" w14:textId="77777777" w:rsidTr="00824BEA">
        <w:tc>
          <w:tcPr>
            <w:tcW w:w="4868" w:type="dxa"/>
          </w:tcPr>
          <w:p w14:paraId="2F322906" w14:textId="77777777" w:rsidR="00824BEA" w:rsidRPr="00824BEA" w:rsidRDefault="00824BEA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24BEA">
              <w:rPr>
                <w:rFonts w:ascii="Times New Roman" w:hAnsi="Times New Roman" w:cs="Times New Roman"/>
                <w:sz w:val="26"/>
                <w:szCs w:val="26"/>
              </w:rPr>
              <w:t>Зола</w:t>
            </w:r>
          </w:p>
        </w:tc>
        <w:tc>
          <w:tcPr>
            <w:tcW w:w="4153" w:type="dxa"/>
          </w:tcPr>
          <w:p w14:paraId="325C94D6" w14:textId="77777777" w:rsidR="00824BEA" w:rsidRPr="002A4528" w:rsidRDefault="002A4528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</w:tr>
      <w:tr w:rsidR="00824BEA" w:rsidRPr="00824BEA" w14:paraId="07C65315" w14:textId="77777777" w:rsidTr="00824BEA">
        <w:tc>
          <w:tcPr>
            <w:tcW w:w="4868" w:type="dxa"/>
          </w:tcPr>
          <w:p w14:paraId="72B8766A" w14:textId="77777777" w:rsidR="00824BEA" w:rsidRPr="00824BEA" w:rsidRDefault="00824BEA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24BEA">
              <w:rPr>
                <w:rFonts w:ascii="Times New Roman" w:hAnsi="Times New Roman" w:cs="Times New Roman"/>
                <w:sz w:val="26"/>
                <w:szCs w:val="26"/>
              </w:rPr>
              <w:t>Растительность</w:t>
            </w:r>
          </w:p>
        </w:tc>
        <w:tc>
          <w:tcPr>
            <w:tcW w:w="4153" w:type="dxa"/>
          </w:tcPr>
          <w:p w14:paraId="29A3B0E7" w14:textId="77777777" w:rsidR="00824BEA" w:rsidRPr="002A4528" w:rsidRDefault="002A4528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4528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824BEA" w:rsidRPr="00824BEA" w14:paraId="0CBC5A6E" w14:textId="77777777" w:rsidTr="00824BEA">
        <w:tc>
          <w:tcPr>
            <w:tcW w:w="4868" w:type="dxa"/>
          </w:tcPr>
          <w:p w14:paraId="5E6DF2D7" w14:textId="77777777" w:rsidR="00824BEA" w:rsidRPr="00824BEA" w:rsidRDefault="00824BEA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24BEA">
              <w:rPr>
                <w:rFonts w:ascii="Times New Roman" w:hAnsi="Times New Roman" w:cs="Times New Roman"/>
                <w:sz w:val="26"/>
                <w:szCs w:val="26"/>
              </w:rPr>
              <w:t>Кофе</w:t>
            </w:r>
          </w:p>
        </w:tc>
        <w:tc>
          <w:tcPr>
            <w:tcW w:w="4153" w:type="dxa"/>
          </w:tcPr>
          <w:p w14:paraId="3B0A145F" w14:textId="77777777" w:rsidR="00824BEA" w:rsidRPr="002A4528" w:rsidRDefault="002A4528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4528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24BEA" w:rsidRPr="00824BEA" w14:paraId="6FEB9F8F" w14:textId="77777777" w:rsidTr="00824BEA">
        <w:tc>
          <w:tcPr>
            <w:tcW w:w="4868" w:type="dxa"/>
          </w:tcPr>
          <w:p w14:paraId="30E5E03D" w14:textId="77777777" w:rsidR="00824BEA" w:rsidRPr="00824BEA" w:rsidRDefault="00824BEA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24BEA">
              <w:rPr>
                <w:rFonts w:ascii="Times New Roman" w:hAnsi="Times New Roman" w:cs="Times New Roman"/>
                <w:sz w:val="26"/>
                <w:szCs w:val="26"/>
              </w:rPr>
              <w:t>Чай</w:t>
            </w:r>
          </w:p>
        </w:tc>
        <w:tc>
          <w:tcPr>
            <w:tcW w:w="4153" w:type="dxa"/>
          </w:tcPr>
          <w:p w14:paraId="7DD8596D" w14:textId="77777777" w:rsidR="00824BEA" w:rsidRPr="002A4528" w:rsidRDefault="002A4528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4528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24BEA" w:rsidRPr="00824BEA" w14:paraId="05C104F4" w14:textId="77777777" w:rsidTr="00824BEA">
        <w:tc>
          <w:tcPr>
            <w:tcW w:w="4868" w:type="dxa"/>
          </w:tcPr>
          <w:p w14:paraId="3D551F9E" w14:textId="77777777" w:rsidR="00824BEA" w:rsidRPr="00824BEA" w:rsidRDefault="00824BEA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24BEA">
              <w:rPr>
                <w:rFonts w:ascii="Times New Roman" w:hAnsi="Times New Roman" w:cs="Times New Roman"/>
                <w:sz w:val="26"/>
                <w:szCs w:val="26"/>
              </w:rPr>
              <w:t>Мандарины</w:t>
            </w:r>
          </w:p>
        </w:tc>
        <w:tc>
          <w:tcPr>
            <w:tcW w:w="4153" w:type="dxa"/>
          </w:tcPr>
          <w:p w14:paraId="05AAD52E" w14:textId="77777777" w:rsidR="00824BEA" w:rsidRPr="002A4528" w:rsidRDefault="002A4528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452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824BEA" w:rsidRPr="00824BEA" w14:paraId="5DFCC95F" w14:textId="77777777" w:rsidTr="00824BEA">
        <w:tc>
          <w:tcPr>
            <w:tcW w:w="4868" w:type="dxa"/>
          </w:tcPr>
          <w:p w14:paraId="58E7C3CE" w14:textId="77777777" w:rsidR="00824BEA" w:rsidRPr="00824BEA" w:rsidRDefault="00824BEA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24BEA">
              <w:rPr>
                <w:rFonts w:ascii="Times New Roman" w:hAnsi="Times New Roman" w:cs="Times New Roman"/>
                <w:sz w:val="26"/>
                <w:szCs w:val="26"/>
              </w:rPr>
              <w:t>Кости рыб</w:t>
            </w:r>
          </w:p>
        </w:tc>
        <w:tc>
          <w:tcPr>
            <w:tcW w:w="4153" w:type="dxa"/>
          </w:tcPr>
          <w:p w14:paraId="4E4F9465" w14:textId="77777777" w:rsidR="00824BEA" w:rsidRPr="002A4528" w:rsidRDefault="002A4528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A4528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</w:tbl>
    <w:p w14:paraId="5D58EEC0" w14:textId="4BDAB03B" w:rsidR="00F36314" w:rsidRPr="000670C8" w:rsidRDefault="002A4528" w:rsidP="00BE7E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0C8">
        <w:rPr>
          <w:rFonts w:ascii="Times New Roman" w:hAnsi="Times New Roman" w:cs="Times New Roman"/>
          <w:b/>
          <w:sz w:val="28"/>
          <w:szCs w:val="28"/>
        </w:rPr>
        <w:t>Дата: 24 февраля</w:t>
      </w:r>
      <w:r w:rsidR="00BE7ECC">
        <w:rPr>
          <w:rFonts w:ascii="Times New Roman" w:hAnsi="Times New Roman" w:cs="Times New Roman"/>
          <w:b/>
          <w:sz w:val="28"/>
          <w:szCs w:val="28"/>
        </w:rPr>
        <w:t xml:space="preserve"> 2021 г</w:t>
      </w:r>
      <w:r w:rsidR="008823F5" w:rsidRPr="000670C8">
        <w:rPr>
          <w:rFonts w:ascii="Times New Roman" w:hAnsi="Times New Roman" w:cs="Times New Roman"/>
          <w:b/>
          <w:sz w:val="28"/>
          <w:szCs w:val="28"/>
        </w:rPr>
        <w:t>.</w:t>
      </w:r>
      <w:r w:rsidR="00F36314" w:rsidRPr="000670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6314" w:rsidRPr="000670C8">
        <w:rPr>
          <w:rFonts w:ascii="Times New Roman" w:hAnsi="Times New Roman" w:cs="Times New Roman"/>
          <w:sz w:val="28"/>
          <w:szCs w:val="28"/>
        </w:rPr>
        <w:t>Рас</w:t>
      </w:r>
      <w:r w:rsidR="00A70BFA" w:rsidRPr="000670C8">
        <w:rPr>
          <w:rFonts w:ascii="Times New Roman" w:hAnsi="Times New Roman" w:cs="Times New Roman"/>
          <w:sz w:val="28"/>
          <w:szCs w:val="28"/>
        </w:rPr>
        <w:t>с</w:t>
      </w:r>
      <w:r w:rsidR="00F36314" w:rsidRPr="000670C8">
        <w:rPr>
          <w:rFonts w:ascii="Times New Roman" w:hAnsi="Times New Roman" w:cs="Times New Roman"/>
          <w:sz w:val="28"/>
          <w:szCs w:val="28"/>
        </w:rPr>
        <w:t xml:space="preserve">ада хорошо принялась. </w:t>
      </w:r>
      <w:r w:rsidR="00F21136" w:rsidRPr="000670C8">
        <w:rPr>
          <w:rFonts w:ascii="Times New Roman" w:hAnsi="Times New Roman" w:cs="Times New Roman"/>
          <w:sz w:val="28"/>
          <w:szCs w:val="28"/>
        </w:rPr>
        <w:t xml:space="preserve">Посадка осуществлялась </w:t>
      </w:r>
      <w:r w:rsidR="008823F5" w:rsidRPr="000670C8">
        <w:rPr>
          <w:rFonts w:ascii="Times New Roman" w:hAnsi="Times New Roman" w:cs="Times New Roman"/>
          <w:sz w:val="28"/>
          <w:szCs w:val="28"/>
        </w:rPr>
        <w:t xml:space="preserve">в лотки </w:t>
      </w:r>
      <w:r w:rsidR="00F21136" w:rsidRPr="000670C8">
        <w:rPr>
          <w:rFonts w:ascii="Times New Roman" w:hAnsi="Times New Roman" w:cs="Times New Roman"/>
          <w:sz w:val="28"/>
          <w:szCs w:val="28"/>
        </w:rPr>
        <w:t>под номерами 1-7. В лотки под номерами были высажены три сорта кабачков (</w:t>
      </w:r>
      <w:r w:rsidR="00BE7EC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21136" w:rsidRPr="000670C8">
        <w:rPr>
          <w:rFonts w:ascii="Times New Roman" w:hAnsi="Times New Roman" w:cs="Times New Roman"/>
          <w:sz w:val="28"/>
          <w:szCs w:val="28"/>
        </w:rPr>
        <w:t>Цукеша</w:t>
      </w:r>
      <w:proofErr w:type="spellEnd"/>
      <w:r w:rsidR="00BE7ECC">
        <w:rPr>
          <w:rFonts w:ascii="Times New Roman" w:hAnsi="Times New Roman" w:cs="Times New Roman"/>
          <w:sz w:val="28"/>
          <w:szCs w:val="28"/>
        </w:rPr>
        <w:t>»</w:t>
      </w:r>
      <w:r w:rsidR="00F21136" w:rsidRPr="000670C8">
        <w:rPr>
          <w:rFonts w:ascii="Times New Roman" w:hAnsi="Times New Roman" w:cs="Times New Roman"/>
          <w:sz w:val="28"/>
          <w:szCs w:val="28"/>
        </w:rPr>
        <w:t xml:space="preserve">, </w:t>
      </w:r>
      <w:r w:rsidR="00BE7ECC">
        <w:rPr>
          <w:rFonts w:ascii="Times New Roman" w:hAnsi="Times New Roman" w:cs="Times New Roman"/>
          <w:sz w:val="28"/>
          <w:szCs w:val="28"/>
        </w:rPr>
        <w:t>«</w:t>
      </w:r>
      <w:r w:rsidR="00F21136" w:rsidRPr="000670C8">
        <w:rPr>
          <w:rFonts w:ascii="Times New Roman" w:hAnsi="Times New Roman" w:cs="Times New Roman"/>
          <w:sz w:val="28"/>
          <w:szCs w:val="28"/>
        </w:rPr>
        <w:t>Зебра</w:t>
      </w:r>
      <w:r w:rsidR="00BE7ECC">
        <w:rPr>
          <w:rFonts w:ascii="Times New Roman" w:hAnsi="Times New Roman" w:cs="Times New Roman"/>
          <w:sz w:val="28"/>
          <w:szCs w:val="28"/>
        </w:rPr>
        <w:t>»</w:t>
      </w:r>
      <w:r w:rsidR="00F21136" w:rsidRPr="000670C8">
        <w:rPr>
          <w:rFonts w:ascii="Times New Roman" w:hAnsi="Times New Roman" w:cs="Times New Roman"/>
          <w:sz w:val="28"/>
          <w:szCs w:val="28"/>
        </w:rPr>
        <w:t xml:space="preserve">, </w:t>
      </w:r>
      <w:r w:rsidR="00BE7ECC">
        <w:rPr>
          <w:rFonts w:ascii="Times New Roman" w:hAnsi="Times New Roman" w:cs="Times New Roman"/>
          <w:sz w:val="28"/>
          <w:szCs w:val="28"/>
        </w:rPr>
        <w:t>«</w:t>
      </w:r>
      <w:r w:rsidR="00F21136" w:rsidRPr="000670C8">
        <w:rPr>
          <w:rFonts w:ascii="Times New Roman" w:hAnsi="Times New Roman" w:cs="Times New Roman"/>
          <w:sz w:val="28"/>
          <w:szCs w:val="28"/>
        </w:rPr>
        <w:t>Фараон</w:t>
      </w:r>
      <w:r w:rsidR="00BE7ECC">
        <w:rPr>
          <w:rFonts w:ascii="Times New Roman" w:hAnsi="Times New Roman" w:cs="Times New Roman"/>
          <w:sz w:val="28"/>
          <w:szCs w:val="28"/>
        </w:rPr>
        <w:t>»</w:t>
      </w:r>
      <w:r w:rsidR="00F21136" w:rsidRPr="000670C8">
        <w:rPr>
          <w:rFonts w:ascii="Times New Roman" w:hAnsi="Times New Roman" w:cs="Times New Roman"/>
          <w:sz w:val="28"/>
          <w:szCs w:val="28"/>
        </w:rPr>
        <w:t xml:space="preserve">). Первые всходы появились: </w:t>
      </w:r>
    </w:p>
    <w:p w14:paraId="37CC362F" w14:textId="379D625B" w:rsidR="00F21136" w:rsidRPr="000670C8" w:rsidRDefault="00F21136" w:rsidP="00BE7E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0C8">
        <w:rPr>
          <w:rFonts w:ascii="Times New Roman" w:hAnsi="Times New Roman" w:cs="Times New Roman"/>
          <w:b/>
          <w:sz w:val="28"/>
          <w:szCs w:val="28"/>
        </w:rPr>
        <w:t xml:space="preserve">№ 1, 2, 3, 5, 6 – </w:t>
      </w:r>
      <w:r w:rsidR="00BE7EC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0670C8">
        <w:rPr>
          <w:rFonts w:ascii="Times New Roman" w:hAnsi="Times New Roman" w:cs="Times New Roman"/>
          <w:sz w:val="28"/>
          <w:szCs w:val="28"/>
        </w:rPr>
        <w:t>Цукеша</w:t>
      </w:r>
      <w:proofErr w:type="spellEnd"/>
      <w:r w:rsidR="00BE7ECC">
        <w:rPr>
          <w:rFonts w:ascii="Times New Roman" w:hAnsi="Times New Roman" w:cs="Times New Roman"/>
          <w:sz w:val="28"/>
          <w:szCs w:val="28"/>
        </w:rPr>
        <w:t>»</w:t>
      </w:r>
      <w:r w:rsidRPr="000670C8">
        <w:rPr>
          <w:rFonts w:ascii="Times New Roman" w:hAnsi="Times New Roman" w:cs="Times New Roman"/>
          <w:sz w:val="28"/>
          <w:szCs w:val="28"/>
        </w:rPr>
        <w:t xml:space="preserve">, </w:t>
      </w:r>
      <w:r w:rsidR="00BE7ECC">
        <w:rPr>
          <w:rFonts w:ascii="Times New Roman" w:hAnsi="Times New Roman" w:cs="Times New Roman"/>
          <w:sz w:val="28"/>
          <w:szCs w:val="28"/>
        </w:rPr>
        <w:t>«</w:t>
      </w:r>
      <w:r w:rsidRPr="000670C8">
        <w:rPr>
          <w:rFonts w:ascii="Times New Roman" w:hAnsi="Times New Roman" w:cs="Times New Roman"/>
          <w:sz w:val="28"/>
          <w:szCs w:val="28"/>
        </w:rPr>
        <w:t>Зебра</w:t>
      </w:r>
      <w:r w:rsidR="00BE7ECC">
        <w:rPr>
          <w:rFonts w:ascii="Times New Roman" w:hAnsi="Times New Roman" w:cs="Times New Roman"/>
          <w:sz w:val="28"/>
          <w:szCs w:val="28"/>
        </w:rPr>
        <w:t>»</w:t>
      </w:r>
      <w:r w:rsidRPr="000670C8">
        <w:rPr>
          <w:rFonts w:ascii="Times New Roman" w:hAnsi="Times New Roman" w:cs="Times New Roman"/>
          <w:sz w:val="28"/>
          <w:szCs w:val="28"/>
        </w:rPr>
        <w:t>;</w:t>
      </w:r>
    </w:p>
    <w:p w14:paraId="30477B46" w14:textId="0161E1BE" w:rsidR="00F21136" w:rsidRPr="000670C8" w:rsidRDefault="00F21136" w:rsidP="00BE7E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0C8">
        <w:rPr>
          <w:rFonts w:ascii="Times New Roman" w:hAnsi="Times New Roman" w:cs="Times New Roman"/>
          <w:b/>
          <w:sz w:val="28"/>
          <w:szCs w:val="28"/>
        </w:rPr>
        <w:t>№ 4, 7 –</w:t>
      </w:r>
      <w:r w:rsidRPr="000670C8">
        <w:rPr>
          <w:rFonts w:ascii="Times New Roman" w:hAnsi="Times New Roman" w:cs="Times New Roman"/>
          <w:sz w:val="28"/>
          <w:szCs w:val="28"/>
        </w:rPr>
        <w:t xml:space="preserve"> </w:t>
      </w:r>
      <w:r w:rsidR="00BE7EC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670C8">
        <w:rPr>
          <w:rFonts w:ascii="Times New Roman" w:hAnsi="Times New Roman" w:cs="Times New Roman"/>
          <w:sz w:val="28"/>
          <w:szCs w:val="28"/>
        </w:rPr>
        <w:t>Цукеша</w:t>
      </w:r>
      <w:proofErr w:type="spellEnd"/>
      <w:r w:rsidR="00BE7ECC">
        <w:rPr>
          <w:rFonts w:ascii="Times New Roman" w:hAnsi="Times New Roman" w:cs="Times New Roman"/>
          <w:sz w:val="28"/>
          <w:szCs w:val="28"/>
        </w:rPr>
        <w:t>»</w:t>
      </w:r>
      <w:r w:rsidRPr="000670C8">
        <w:rPr>
          <w:rFonts w:ascii="Times New Roman" w:hAnsi="Times New Roman" w:cs="Times New Roman"/>
          <w:sz w:val="28"/>
          <w:szCs w:val="28"/>
        </w:rPr>
        <w:t>.</w:t>
      </w:r>
    </w:p>
    <w:p w14:paraId="4150E9DF" w14:textId="1BAC277E" w:rsidR="008823F5" w:rsidRPr="000670C8" w:rsidRDefault="008823F5" w:rsidP="00BE7E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0C8">
        <w:rPr>
          <w:rFonts w:ascii="Times New Roman" w:hAnsi="Times New Roman" w:cs="Times New Roman"/>
          <w:b/>
          <w:sz w:val="28"/>
          <w:szCs w:val="28"/>
        </w:rPr>
        <w:t>Дата:</w:t>
      </w:r>
      <w:r w:rsidRPr="000670C8">
        <w:rPr>
          <w:rFonts w:ascii="Times New Roman" w:hAnsi="Times New Roman" w:cs="Times New Roman"/>
          <w:sz w:val="28"/>
          <w:szCs w:val="28"/>
        </w:rPr>
        <w:t xml:space="preserve"> </w:t>
      </w:r>
      <w:r w:rsidRPr="000670C8">
        <w:rPr>
          <w:rFonts w:ascii="Times New Roman" w:hAnsi="Times New Roman" w:cs="Times New Roman"/>
          <w:b/>
          <w:sz w:val="28"/>
          <w:szCs w:val="28"/>
        </w:rPr>
        <w:t>25 февраля</w:t>
      </w:r>
      <w:r w:rsidR="00BE7ECC">
        <w:rPr>
          <w:rFonts w:ascii="Times New Roman" w:hAnsi="Times New Roman" w:cs="Times New Roman"/>
          <w:b/>
          <w:sz w:val="28"/>
          <w:szCs w:val="28"/>
        </w:rPr>
        <w:t xml:space="preserve"> 2021 г</w:t>
      </w:r>
      <w:r w:rsidRPr="000670C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670C8">
        <w:rPr>
          <w:rFonts w:ascii="Times New Roman" w:hAnsi="Times New Roman" w:cs="Times New Roman"/>
          <w:sz w:val="28"/>
          <w:szCs w:val="28"/>
        </w:rPr>
        <w:t xml:space="preserve">Появились остальные всходы: </w:t>
      </w:r>
    </w:p>
    <w:p w14:paraId="5828E7C0" w14:textId="0753EFFA" w:rsidR="008823F5" w:rsidRPr="000670C8" w:rsidRDefault="008823F5" w:rsidP="00BE7E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0C8">
        <w:rPr>
          <w:rFonts w:ascii="Times New Roman" w:hAnsi="Times New Roman" w:cs="Times New Roman"/>
          <w:b/>
          <w:sz w:val="28"/>
          <w:szCs w:val="28"/>
        </w:rPr>
        <w:t>№ 1, 5, 6 –</w:t>
      </w:r>
      <w:r w:rsidRPr="000670C8">
        <w:rPr>
          <w:rFonts w:ascii="Times New Roman" w:hAnsi="Times New Roman" w:cs="Times New Roman"/>
          <w:sz w:val="28"/>
          <w:szCs w:val="28"/>
        </w:rPr>
        <w:t xml:space="preserve"> </w:t>
      </w:r>
      <w:r w:rsidR="00BE7ECC">
        <w:rPr>
          <w:rFonts w:ascii="Times New Roman" w:hAnsi="Times New Roman" w:cs="Times New Roman"/>
          <w:sz w:val="28"/>
          <w:szCs w:val="28"/>
        </w:rPr>
        <w:t>«</w:t>
      </w:r>
      <w:r w:rsidRPr="000670C8">
        <w:rPr>
          <w:rFonts w:ascii="Times New Roman" w:hAnsi="Times New Roman" w:cs="Times New Roman"/>
          <w:sz w:val="28"/>
          <w:szCs w:val="28"/>
        </w:rPr>
        <w:t>Фараон</w:t>
      </w:r>
      <w:r w:rsidR="00BE7ECC">
        <w:rPr>
          <w:rFonts w:ascii="Times New Roman" w:hAnsi="Times New Roman" w:cs="Times New Roman"/>
          <w:sz w:val="28"/>
          <w:szCs w:val="28"/>
        </w:rPr>
        <w:t>»</w:t>
      </w:r>
      <w:r w:rsidRPr="000670C8">
        <w:rPr>
          <w:rFonts w:ascii="Times New Roman" w:hAnsi="Times New Roman" w:cs="Times New Roman"/>
          <w:b/>
          <w:sz w:val="28"/>
          <w:szCs w:val="28"/>
        </w:rPr>
        <w:t>; № 7</w:t>
      </w:r>
      <w:r w:rsidRPr="000670C8">
        <w:rPr>
          <w:rFonts w:ascii="Times New Roman" w:hAnsi="Times New Roman" w:cs="Times New Roman"/>
          <w:sz w:val="28"/>
          <w:szCs w:val="28"/>
        </w:rPr>
        <w:t xml:space="preserve"> – </w:t>
      </w:r>
      <w:r w:rsidR="00BE7ECC">
        <w:rPr>
          <w:rFonts w:ascii="Times New Roman" w:hAnsi="Times New Roman" w:cs="Times New Roman"/>
          <w:sz w:val="28"/>
          <w:szCs w:val="28"/>
        </w:rPr>
        <w:t>«</w:t>
      </w:r>
      <w:r w:rsidRPr="000670C8">
        <w:rPr>
          <w:rFonts w:ascii="Times New Roman" w:hAnsi="Times New Roman" w:cs="Times New Roman"/>
          <w:sz w:val="28"/>
          <w:szCs w:val="28"/>
        </w:rPr>
        <w:t>Фараон</w:t>
      </w:r>
      <w:r w:rsidR="00BE7ECC">
        <w:rPr>
          <w:rFonts w:ascii="Times New Roman" w:hAnsi="Times New Roman" w:cs="Times New Roman"/>
          <w:sz w:val="28"/>
          <w:szCs w:val="28"/>
        </w:rPr>
        <w:t>»</w:t>
      </w:r>
      <w:r w:rsidRPr="000670C8">
        <w:rPr>
          <w:rFonts w:ascii="Times New Roman" w:hAnsi="Times New Roman" w:cs="Times New Roman"/>
          <w:sz w:val="28"/>
          <w:szCs w:val="28"/>
        </w:rPr>
        <w:t xml:space="preserve"> и </w:t>
      </w:r>
      <w:r w:rsidR="00BE7ECC">
        <w:rPr>
          <w:rFonts w:ascii="Times New Roman" w:hAnsi="Times New Roman" w:cs="Times New Roman"/>
          <w:sz w:val="28"/>
          <w:szCs w:val="28"/>
        </w:rPr>
        <w:t>«</w:t>
      </w:r>
      <w:r w:rsidRPr="000670C8">
        <w:rPr>
          <w:rFonts w:ascii="Times New Roman" w:hAnsi="Times New Roman" w:cs="Times New Roman"/>
          <w:sz w:val="28"/>
          <w:szCs w:val="28"/>
        </w:rPr>
        <w:t>Зебра</w:t>
      </w:r>
      <w:r w:rsidR="00BE7ECC">
        <w:rPr>
          <w:rFonts w:ascii="Times New Roman" w:hAnsi="Times New Roman" w:cs="Times New Roman"/>
          <w:sz w:val="28"/>
          <w:szCs w:val="28"/>
        </w:rPr>
        <w:t>»</w:t>
      </w:r>
      <w:r w:rsidRPr="000670C8">
        <w:rPr>
          <w:rFonts w:ascii="Times New Roman" w:hAnsi="Times New Roman" w:cs="Times New Roman"/>
          <w:sz w:val="28"/>
          <w:szCs w:val="28"/>
        </w:rPr>
        <w:t>.</w:t>
      </w:r>
    </w:p>
    <w:p w14:paraId="344FA57D" w14:textId="1E59E1B3" w:rsidR="00971EB9" w:rsidRPr="000670C8" w:rsidRDefault="008823F5" w:rsidP="00BE7E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0C8">
        <w:rPr>
          <w:rFonts w:ascii="Times New Roman" w:hAnsi="Times New Roman" w:cs="Times New Roman"/>
          <w:sz w:val="28"/>
          <w:szCs w:val="28"/>
        </w:rPr>
        <w:lastRenderedPageBreak/>
        <w:t xml:space="preserve">Нет всходов: </w:t>
      </w:r>
      <w:r w:rsidRPr="00BE7ECC">
        <w:rPr>
          <w:rFonts w:ascii="Times New Roman" w:hAnsi="Times New Roman" w:cs="Times New Roman"/>
          <w:b/>
          <w:bCs/>
          <w:sz w:val="28"/>
          <w:szCs w:val="28"/>
        </w:rPr>
        <w:t>№ 2, 3</w:t>
      </w:r>
      <w:r w:rsidRPr="000670C8">
        <w:rPr>
          <w:rFonts w:ascii="Times New Roman" w:hAnsi="Times New Roman" w:cs="Times New Roman"/>
          <w:sz w:val="28"/>
          <w:szCs w:val="28"/>
        </w:rPr>
        <w:t xml:space="preserve"> – </w:t>
      </w:r>
      <w:r w:rsidR="00BE7ECC">
        <w:rPr>
          <w:rFonts w:ascii="Times New Roman" w:hAnsi="Times New Roman" w:cs="Times New Roman"/>
          <w:sz w:val="28"/>
          <w:szCs w:val="28"/>
        </w:rPr>
        <w:t>«</w:t>
      </w:r>
      <w:r w:rsidRPr="000670C8">
        <w:rPr>
          <w:rFonts w:ascii="Times New Roman" w:hAnsi="Times New Roman" w:cs="Times New Roman"/>
          <w:sz w:val="28"/>
          <w:szCs w:val="28"/>
        </w:rPr>
        <w:t>Фараон</w:t>
      </w:r>
      <w:r w:rsidR="00BE7ECC">
        <w:rPr>
          <w:rFonts w:ascii="Times New Roman" w:hAnsi="Times New Roman" w:cs="Times New Roman"/>
          <w:sz w:val="28"/>
          <w:szCs w:val="28"/>
        </w:rPr>
        <w:t>»</w:t>
      </w:r>
      <w:r w:rsidRPr="000670C8">
        <w:rPr>
          <w:rFonts w:ascii="Times New Roman" w:hAnsi="Times New Roman" w:cs="Times New Roman"/>
          <w:sz w:val="28"/>
          <w:szCs w:val="28"/>
        </w:rPr>
        <w:t xml:space="preserve">, </w:t>
      </w:r>
      <w:r w:rsidRPr="00BE7ECC">
        <w:rPr>
          <w:rFonts w:ascii="Times New Roman" w:hAnsi="Times New Roman" w:cs="Times New Roman"/>
          <w:b/>
          <w:bCs/>
          <w:sz w:val="28"/>
          <w:szCs w:val="28"/>
        </w:rPr>
        <w:t>№ 4</w:t>
      </w:r>
      <w:r w:rsidRPr="000670C8">
        <w:rPr>
          <w:rFonts w:ascii="Times New Roman" w:hAnsi="Times New Roman" w:cs="Times New Roman"/>
          <w:sz w:val="28"/>
          <w:szCs w:val="28"/>
        </w:rPr>
        <w:t xml:space="preserve"> – </w:t>
      </w:r>
      <w:r w:rsidR="00BE7ECC">
        <w:rPr>
          <w:rFonts w:ascii="Times New Roman" w:hAnsi="Times New Roman" w:cs="Times New Roman"/>
          <w:sz w:val="28"/>
          <w:szCs w:val="28"/>
        </w:rPr>
        <w:t>«</w:t>
      </w:r>
      <w:r w:rsidRPr="000670C8">
        <w:rPr>
          <w:rFonts w:ascii="Times New Roman" w:hAnsi="Times New Roman" w:cs="Times New Roman"/>
          <w:sz w:val="28"/>
          <w:szCs w:val="28"/>
        </w:rPr>
        <w:t>Зебра</w:t>
      </w:r>
      <w:r w:rsidR="00BE7ECC">
        <w:rPr>
          <w:rFonts w:ascii="Times New Roman" w:hAnsi="Times New Roman" w:cs="Times New Roman"/>
          <w:sz w:val="28"/>
          <w:szCs w:val="28"/>
        </w:rPr>
        <w:t>»</w:t>
      </w:r>
      <w:r w:rsidRPr="000670C8">
        <w:rPr>
          <w:rFonts w:ascii="Times New Roman" w:hAnsi="Times New Roman" w:cs="Times New Roman"/>
          <w:sz w:val="28"/>
          <w:szCs w:val="28"/>
        </w:rPr>
        <w:t xml:space="preserve">, </w:t>
      </w:r>
      <w:r w:rsidR="00BE7ECC">
        <w:rPr>
          <w:rFonts w:ascii="Times New Roman" w:hAnsi="Times New Roman" w:cs="Times New Roman"/>
          <w:sz w:val="28"/>
          <w:szCs w:val="28"/>
        </w:rPr>
        <w:t>«</w:t>
      </w:r>
      <w:r w:rsidRPr="000670C8">
        <w:rPr>
          <w:rFonts w:ascii="Times New Roman" w:hAnsi="Times New Roman" w:cs="Times New Roman"/>
          <w:sz w:val="28"/>
          <w:szCs w:val="28"/>
        </w:rPr>
        <w:t>Фараон</w:t>
      </w:r>
      <w:r w:rsidR="00BE7ECC">
        <w:rPr>
          <w:rFonts w:ascii="Times New Roman" w:hAnsi="Times New Roman" w:cs="Times New Roman"/>
          <w:sz w:val="28"/>
          <w:szCs w:val="28"/>
        </w:rPr>
        <w:t>»</w:t>
      </w:r>
      <w:r w:rsidRPr="000670C8">
        <w:rPr>
          <w:rFonts w:ascii="Times New Roman" w:hAnsi="Times New Roman" w:cs="Times New Roman"/>
          <w:sz w:val="28"/>
          <w:szCs w:val="28"/>
        </w:rPr>
        <w:t>.</w:t>
      </w:r>
    </w:p>
    <w:p w14:paraId="6E8C8619" w14:textId="2863B112" w:rsidR="00971EB9" w:rsidRPr="000670C8" w:rsidRDefault="008823F5" w:rsidP="00BE7E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0C8">
        <w:rPr>
          <w:rFonts w:ascii="Times New Roman" w:hAnsi="Times New Roman" w:cs="Times New Roman"/>
          <w:b/>
          <w:sz w:val="28"/>
          <w:szCs w:val="28"/>
        </w:rPr>
        <w:t>Дата: 26 февраля</w:t>
      </w:r>
      <w:r w:rsidR="00BE7ECC">
        <w:rPr>
          <w:rFonts w:ascii="Times New Roman" w:hAnsi="Times New Roman" w:cs="Times New Roman"/>
          <w:b/>
          <w:sz w:val="28"/>
          <w:szCs w:val="28"/>
        </w:rPr>
        <w:t xml:space="preserve"> 2021 г</w:t>
      </w:r>
      <w:r w:rsidRPr="000670C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670C8">
        <w:rPr>
          <w:rFonts w:ascii="Times New Roman" w:hAnsi="Times New Roman" w:cs="Times New Roman"/>
          <w:sz w:val="28"/>
          <w:szCs w:val="28"/>
        </w:rPr>
        <w:t>Делаем фото кабачков, очень длинные стебли</w:t>
      </w:r>
      <w:r w:rsidR="00D572CC" w:rsidRPr="000670C8">
        <w:rPr>
          <w:rFonts w:ascii="Times New Roman" w:hAnsi="Times New Roman" w:cs="Times New Roman"/>
          <w:sz w:val="28"/>
          <w:szCs w:val="28"/>
        </w:rPr>
        <w:t xml:space="preserve"> в лотках под номерами: 1, 3, 6 (Приложение 4).</w:t>
      </w:r>
    </w:p>
    <w:p w14:paraId="2001572F" w14:textId="5914CDEE" w:rsidR="00971EB9" w:rsidRPr="000670C8" w:rsidRDefault="008823F5" w:rsidP="00BE7E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0C8">
        <w:rPr>
          <w:rFonts w:ascii="Times New Roman" w:hAnsi="Times New Roman" w:cs="Times New Roman"/>
          <w:b/>
          <w:sz w:val="28"/>
          <w:szCs w:val="28"/>
        </w:rPr>
        <w:t>Дата: 3 марта</w:t>
      </w:r>
      <w:r w:rsidR="00BE7ECC">
        <w:rPr>
          <w:rFonts w:ascii="Times New Roman" w:hAnsi="Times New Roman" w:cs="Times New Roman"/>
          <w:b/>
          <w:sz w:val="28"/>
          <w:szCs w:val="28"/>
        </w:rPr>
        <w:t xml:space="preserve"> 2021 г</w:t>
      </w:r>
      <w:r w:rsidRPr="000670C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41C28" w:rsidRPr="000670C8">
        <w:rPr>
          <w:rFonts w:ascii="Times New Roman" w:hAnsi="Times New Roman" w:cs="Times New Roman"/>
          <w:sz w:val="28"/>
          <w:szCs w:val="28"/>
        </w:rPr>
        <w:t>Визуально о</w:t>
      </w:r>
      <w:r w:rsidRPr="000670C8">
        <w:rPr>
          <w:rFonts w:ascii="Times New Roman" w:hAnsi="Times New Roman" w:cs="Times New Roman"/>
          <w:sz w:val="28"/>
          <w:szCs w:val="28"/>
        </w:rPr>
        <w:t>пределяем р</w:t>
      </w:r>
      <w:r w:rsidR="0021239F" w:rsidRPr="000670C8">
        <w:rPr>
          <w:rFonts w:ascii="Times New Roman" w:hAnsi="Times New Roman" w:cs="Times New Roman"/>
          <w:sz w:val="28"/>
          <w:szCs w:val="28"/>
        </w:rPr>
        <w:t>ост растений по сортам и исследуемым компонентам (Таблица № 3).</w:t>
      </w:r>
    </w:p>
    <w:p w14:paraId="12052317" w14:textId="77777777" w:rsidR="00BE7ECC" w:rsidRDefault="00BE7ECC" w:rsidP="0045227C">
      <w:pPr>
        <w:spacing w:after="0" w:line="240" w:lineRule="auto"/>
        <w:ind w:left="709" w:hanging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E7A6157" w14:textId="2A121039" w:rsidR="0021239F" w:rsidRPr="000670C8" w:rsidRDefault="0021239F" w:rsidP="0045227C">
      <w:pPr>
        <w:spacing w:after="0" w:line="240" w:lineRule="auto"/>
        <w:ind w:left="709" w:hanging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670C8">
        <w:rPr>
          <w:rFonts w:ascii="Times New Roman" w:hAnsi="Times New Roman" w:cs="Times New Roman"/>
          <w:b/>
          <w:sz w:val="28"/>
          <w:szCs w:val="28"/>
        </w:rPr>
        <w:t>Таблица 3</w:t>
      </w:r>
    </w:p>
    <w:p w14:paraId="67F53A71" w14:textId="77777777" w:rsidR="0021239F" w:rsidRDefault="000F3303" w:rsidP="00BE7EC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0C8">
        <w:rPr>
          <w:rFonts w:ascii="Times New Roman" w:hAnsi="Times New Roman" w:cs="Times New Roman"/>
          <w:b/>
          <w:sz w:val="28"/>
          <w:szCs w:val="28"/>
        </w:rPr>
        <w:t>Рост растений по группам</w:t>
      </w:r>
    </w:p>
    <w:tbl>
      <w:tblPr>
        <w:tblStyle w:val="af5"/>
        <w:tblW w:w="0" w:type="auto"/>
        <w:tblInd w:w="-5" w:type="dxa"/>
        <w:tblLook w:val="04A0" w:firstRow="1" w:lastRow="0" w:firstColumn="1" w:lastColumn="0" w:noHBand="0" w:noVBand="1"/>
      </w:tblPr>
      <w:tblGrid>
        <w:gridCol w:w="993"/>
        <w:gridCol w:w="2551"/>
        <w:gridCol w:w="2693"/>
        <w:gridCol w:w="2784"/>
      </w:tblGrid>
      <w:tr w:rsidR="0021239F" w14:paraId="4E7915D1" w14:textId="77777777" w:rsidTr="0021239F">
        <w:tc>
          <w:tcPr>
            <w:tcW w:w="993" w:type="dxa"/>
          </w:tcPr>
          <w:p w14:paraId="56C4782F" w14:textId="77777777" w:rsidR="0021239F" w:rsidRPr="0021239F" w:rsidRDefault="0021239F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1239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14:paraId="4A4377F8" w14:textId="77777777" w:rsidR="0021239F" w:rsidRPr="0021239F" w:rsidRDefault="0021239F" w:rsidP="0045227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239F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21239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</w:t>
            </w:r>
            <w:r w:rsidRPr="0021239F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</w:p>
        </w:tc>
        <w:tc>
          <w:tcPr>
            <w:tcW w:w="8028" w:type="dxa"/>
            <w:gridSpan w:val="3"/>
          </w:tcPr>
          <w:p w14:paraId="195E3738" w14:textId="77777777" w:rsidR="0021239F" w:rsidRPr="0021239F" w:rsidRDefault="0021239F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1239F">
              <w:rPr>
                <w:rFonts w:ascii="Times New Roman" w:hAnsi="Times New Roman" w:cs="Times New Roman"/>
                <w:sz w:val="26"/>
                <w:szCs w:val="26"/>
              </w:rPr>
              <w:t>Сорта кабачков</w:t>
            </w:r>
          </w:p>
        </w:tc>
      </w:tr>
      <w:tr w:rsidR="0021239F" w14:paraId="59FB0DAD" w14:textId="77777777" w:rsidTr="0021239F">
        <w:tc>
          <w:tcPr>
            <w:tcW w:w="993" w:type="dxa"/>
          </w:tcPr>
          <w:p w14:paraId="1646CECA" w14:textId="77777777" w:rsidR="0021239F" w:rsidRPr="0021239F" w:rsidRDefault="0021239F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3577E962" w14:textId="102F00FF" w:rsidR="0021239F" w:rsidRDefault="00BE7ECC" w:rsidP="0045227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0F3303">
              <w:rPr>
                <w:rFonts w:ascii="Times New Roman" w:hAnsi="Times New Roman" w:cs="Times New Roman"/>
                <w:b/>
                <w:sz w:val="26"/>
                <w:szCs w:val="26"/>
              </w:rPr>
              <w:t>Зебра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544131D0" w14:textId="4704B5D6" w:rsidR="0021239F" w:rsidRDefault="00BE7ECC" w:rsidP="0045227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0F3303">
              <w:rPr>
                <w:rFonts w:ascii="Times New Roman" w:hAnsi="Times New Roman" w:cs="Times New Roman"/>
                <w:b/>
                <w:sz w:val="26"/>
                <w:szCs w:val="26"/>
              </w:rPr>
              <w:t>Фараон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6420D0E7" w14:textId="048B3E05" w:rsidR="0021239F" w:rsidRDefault="00BE7ECC" w:rsidP="0045227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proofErr w:type="spellStart"/>
            <w:r w:rsidR="000F3303">
              <w:rPr>
                <w:rFonts w:ascii="Times New Roman" w:hAnsi="Times New Roman" w:cs="Times New Roman"/>
                <w:b/>
                <w:sz w:val="26"/>
                <w:szCs w:val="26"/>
              </w:rPr>
              <w:t>Цукеша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</w:tr>
      <w:tr w:rsidR="0021239F" w:rsidRPr="00631318" w14:paraId="63E22115" w14:textId="77777777" w:rsidTr="0021239F">
        <w:tc>
          <w:tcPr>
            <w:tcW w:w="993" w:type="dxa"/>
          </w:tcPr>
          <w:p w14:paraId="0F4884EF" w14:textId="77777777" w:rsidR="0021239F" w:rsidRPr="0021239F" w:rsidRDefault="000F3303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6C208B8E" w14:textId="77777777" w:rsidR="0021239F" w:rsidRPr="000F3303" w:rsidRDefault="000F3303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F3303">
              <w:rPr>
                <w:rFonts w:ascii="Times New Roman" w:hAnsi="Times New Roman" w:cs="Times New Roman"/>
                <w:sz w:val="26"/>
                <w:szCs w:val="26"/>
              </w:rPr>
              <w:t>Рост средний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3796B269" w14:textId="77777777" w:rsidR="0021239F" w:rsidRPr="000F3303" w:rsidRDefault="00A41C28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Рост нормальный</w:t>
            </w: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2B47284F" w14:textId="48AB6CB1" w:rsidR="0021239F" w:rsidRPr="00631318" w:rsidRDefault="00631318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1318">
              <w:rPr>
                <w:rFonts w:ascii="Times New Roman" w:hAnsi="Times New Roman" w:cs="Times New Roman"/>
                <w:sz w:val="26"/>
                <w:szCs w:val="26"/>
              </w:rPr>
              <w:t>Очень длинные стебли, они опали и кабачки</w:t>
            </w:r>
            <w:r w:rsidR="00BE7E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631318">
              <w:rPr>
                <w:rFonts w:ascii="Times New Roman" w:hAnsi="Times New Roman" w:cs="Times New Roman"/>
                <w:sz w:val="26"/>
                <w:szCs w:val="26"/>
              </w:rPr>
              <w:t>растут</w:t>
            </w:r>
            <w:proofErr w:type="gramEnd"/>
            <w:r w:rsidR="00BE7E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31318">
              <w:rPr>
                <w:rFonts w:ascii="Times New Roman" w:hAnsi="Times New Roman" w:cs="Times New Roman"/>
                <w:sz w:val="26"/>
                <w:szCs w:val="26"/>
              </w:rPr>
              <w:t xml:space="preserve">«лёжа» </w:t>
            </w:r>
          </w:p>
        </w:tc>
      </w:tr>
      <w:tr w:rsidR="0021239F" w:rsidRPr="00631318" w14:paraId="6A13D70B" w14:textId="77777777" w:rsidTr="0021239F">
        <w:tc>
          <w:tcPr>
            <w:tcW w:w="993" w:type="dxa"/>
          </w:tcPr>
          <w:p w14:paraId="751C2048" w14:textId="77777777" w:rsidR="0021239F" w:rsidRPr="0021239F" w:rsidRDefault="000F3303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530F5B72" w14:textId="77777777" w:rsidR="0021239F" w:rsidRPr="000F3303" w:rsidRDefault="000F3303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F3303">
              <w:rPr>
                <w:rFonts w:ascii="Times New Roman" w:hAnsi="Times New Roman" w:cs="Times New Roman"/>
                <w:sz w:val="26"/>
                <w:szCs w:val="26"/>
              </w:rPr>
              <w:t>Появились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всходы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0F3416D5" w14:textId="77777777" w:rsidR="0021239F" w:rsidRPr="000F3303" w:rsidRDefault="00A41C28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Семена не взошли</w:t>
            </w: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5C5CAADD" w14:textId="77777777" w:rsidR="0021239F" w:rsidRPr="00631318" w:rsidRDefault="00631318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1318">
              <w:rPr>
                <w:rFonts w:ascii="Times New Roman" w:hAnsi="Times New Roman" w:cs="Times New Roman"/>
                <w:sz w:val="26"/>
                <w:szCs w:val="26"/>
              </w:rPr>
              <w:t>Рост слабый</w:t>
            </w:r>
          </w:p>
        </w:tc>
      </w:tr>
      <w:tr w:rsidR="0021239F" w14:paraId="5A456641" w14:textId="77777777" w:rsidTr="0021239F">
        <w:tc>
          <w:tcPr>
            <w:tcW w:w="993" w:type="dxa"/>
          </w:tcPr>
          <w:p w14:paraId="162DBD61" w14:textId="77777777" w:rsidR="0021239F" w:rsidRPr="0021239F" w:rsidRDefault="000F3303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73C6F9CB" w14:textId="77777777" w:rsidR="0021239F" w:rsidRPr="000F3303" w:rsidRDefault="000F3303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Рост слабый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3369CC7E" w14:textId="77777777" w:rsidR="0021239F" w:rsidRPr="000F3303" w:rsidRDefault="00A41C28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 все взошли, рост остальных хороший</w:t>
            </w: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7CD6DF67" w14:textId="77777777" w:rsidR="0021239F" w:rsidRDefault="00631318" w:rsidP="0045227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31318">
              <w:rPr>
                <w:rFonts w:ascii="Times New Roman" w:hAnsi="Times New Roman" w:cs="Times New Roman"/>
                <w:sz w:val="26"/>
                <w:szCs w:val="26"/>
              </w:rPr>
              <w:t>Рост хороший,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всходы в отличном состоянии</w:t>
            </w:r>
          </w:p>
        </w:tc>
      </w:tr>
      <w:tr w:rsidR="00631318" w14:paraId="1A3E6562" w14:textId="77777777" w:rsidTr="0021239F">
        <w:tc>
          <w:tcPr>
            <w:tcW w:w="993" w:type="dxa"/>
          </w:tcPr>
          <w:p w14:paraId="3370C4EC" w14:textId="77777777" w:rsidR="00631318" w:rsidRPr="0021239F" w:rsidRDefault="00631318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083F6E80" w14:textId="77777777" w:rsidR="00631318" w:rsidRPr="000F3303" w:rsidRDefault="00631318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F3303">
              <w:rPr>
                <w:rFonts w:ascii="Times New Roman" w:hAnsi="Times New Roman" w:cs="Times New Roman"/>
                <w:sz w:val="26"/>
                <w:szCs w:val="26"/>
              </w:rPr>
              <w:t>Вялые всходы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047ED309" w14:textId="77777777" w:rsidR="00631318" w:rsidRDefault="00631318" w:rsidP="0045227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F3303">
              <w:rPr>
                <w:rFonts w:ascii="Times New Roman" w:hAnsi="Times New Roman" w:cs="Times New Roman"/>
                <w:sz w:val="26"/>
                <w:szCs w:val="26"/>
              </w:rPr>
              <w:t>Вялые всходы</w:t>
            </w: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1072AC08" w14:textId="77777777" w:rsidR="00631318" w:rsidRDefault="00631318" w:rsidP="0045227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F3303">
              <w:rPr>
                <w:rFonts w:ascii="Times New Roman" w:hAnsi="Times New Roman" w:cs="Times New Roman"/>
                <w:sz w:val="26"/>
                <w:szCs w:val="26"/>
              </w:rPr>
              <w:t>Вялые всходы</w:t>
            </w:r>
          </w:p>
        </w:tc>
      </w:tr>
      <w:tr w:rsidR="00631318" w14:paraId="09F375FE" w14:textId="77777777" w:rsidTr="0021239F">
        <w:tc>
          <w:tcPr>
            <w:tcW w:w="993" w:type="dxa"/>
          </w:tcPr>
          <w:p w14:paraId="66C41619" w14:textId="77777777" w:rsidR="00631318" w:rsidRPr="0021239F" w:rsidRDefault="00631318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0B90B173" w14:textId="77777777" w:rsidR="00631318" w:rsidRPr="00A41C28" w:rsidRDefault="00631318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41C28">
              <w:rPr>
                <w:rFonts w:ascii="Times New Roman" w:hAnsi="Times New Roman" w:cs="Times New Roman"/>
                <w:sz w:val="26"/>
                <w:szCs w:val="26"/>
              </w:rPr>
              <w:t>Рост средний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48F43FA0" w14:textId="77777777" w:rsidR="00631318" w:rsidRPr="00A41C28" w:rsidRDefault="00631318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41C28">
              <w:rPr>
                <w:rFonts w:ascii="Times New Roman" w:hAnsi="Times New Roman" w:cs="Times New Roman"/>
                <w:sz w:val="26"/>
                <w:szCs w:val="26"/>
              </w:rPr>
              <w:t>Рост хороший, всходы в хорошем состоянии</w:t>
            </w: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5D39B577" w14:textId="77777777" w:rsidR="00631318" w:rsidRDefault="00984F3E" w:rsidP="0045227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84F3E">
              <w:rPr>
                <w:rFonts w:ascii="Times New Roman" w:hAnsi="Times New Roman" w:cs="Times New Roman"/>
                <w:sz w:val="26"/>
                <w:szCs w:val="26"/>
              </w:rPr>
              <w:t xml:space="preserve">Рост средний,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всходы в нормальном состоянии</w:t>
            </w:r>
          </w:p>
        </w:tc>
      </w:tr>
      <w:tr w:rsidR="00631318" w14:paraId="6FD2936D" w14:textId="77777777" w:rsidTr="0021239F">
        <w:tc>
          <w:tcPr>
            <w:tcW w:w="993" w:type="dxa"/>
          </w:tcPr>
          <w:p w14:paraId="5C0249FE" w14:textId="77777777" w:rsidR="00631318" w:rsidRPr="0021239F" w:rsidRDefault="00631318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5EDD825E" w14:textId="77777777" w:rsidR="00631318" w:rsidRPr="00A41C28" w:rsidRDefault="00631318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41C28">
              <w:rPr>
                <w:rFonts w:ascii="Times New Roman" w:hAnsi="Times New Roman" w:cs="Times New Roman"/>
                <w:sz w:val="26"/>
                <w:szCs w:val="26"/>
              </w:rPr>
              <w:t>Рост хороший, семена все взошли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72DF3BF8" w14:textId="77777777" w:rsidR="00631318" w:rsidRDefault="00631318" w:rsidP="0045227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41C28">
              <w:rPr>
                <w:rFonts w:ascii="Times New Roman" w:hAnsi="Times New Roman" w:cs="Times New Roman"/>
                <w:sz w:val="26"/>
                <w:szCs w:val="26"/>
              </w:rPr>
              <w:t>Рост хороший, семена все взошли</w:t>
            </w: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790C818A" w14:textId="77777777" w:rsidR="00631318" w:rsidRDefault="00631318" w:rsidP="0045227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41C28">
              <w:rPr>
                <w:rFonts w:ascii="Times New Roman" w:hAnsi="Times New Roman" w:cs="Times New Roman"/>
                <w:sz w:val="26"/>
                <w:szCs w:val="26"/>
              </w:rPr>
              <w:t>Рост хороший, семена все взошли</w:t>
            </w:r>
          </w:p>
        </w:tc>
      </w:tr>
      <w:tr w:rsidR="00631318" w14:paraId="535AFECD" w14:textId="77777777" w:rsidTr="0019371A">
        <w:tc>
          <w:tcPr>
            <w:tcW w:w="993" w:type="dxa"/>
          </w:tcPr>
          <w:p w14:paraId="7C6EA605" w14:textId="77777777" w:rsidR="00631318" w:rsidRPr="0021239F" w:rsidRDefault="00631318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34824404" w14:textId="2D751404" w:rsidR="00631318" w:rsidRPr="00A41C28" w:rsidRDefault="00631318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41C28">
              <w:rPr>
                <w:rFonts w:ascii="Times New Roman" w:hAnsi="Times New Roman" w:cs="Times New Roman"/>
                <w:sz w:val="26"/>
                <w:szCs w:val="26"/>
              </w:rPr>
              <w:t>Рост хороший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в</w:t>
            </w:r>
            <w:r w:rsidRPr="00A41C28">
              <w:rPr>
                <w:rFonts w:ascii="Times New Roman" w:hAnsi="Times New Roman" w:cs="Times New Roman"/>
                <w:sz w:val="26"/>
                <w:szCs w:val="26"/>
              </w:rPr>
              <w:t xml:space="preserve">се взошли, стебли толстые,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всходы в отличном состоянии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04781FBA" w14:textId="77777777" w:rsidR="00631318" w:rsidRDefault="00631318" w:rsidP="0045227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41C28">
              <w:rPr>
                <w:rFonts w:ascii="Times New Roman" w:hAnsi="Times New Roman" w:cs="Times New Roman"/>
                <w:sz w:val="26"/>
                <w:szCs w:val="26"/>
              </w:rPr>
              <w:t>Рост хороший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в</w:t>
            </w:r>
            <w:r w:rsidRPr="00A41C28">
              <w:rPr>
                <w:rFonts w:ascii="Times New Roman" w:hAnsi="Times New Roman" w:cs="Times New Roman"/>
                <w:sz w:val="26"/>
                <w:szCs w:val="26"/>
              </w:rPr>
              <w:t xml:space="preserve">се взошли, стебли толстые,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всходы в отличном состоянии</w:t>
            </w: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0F65E6FC" w14:textId="77777777" w:rsidR="00631318" w:rsidRDefault="00631318" w:rsidP="0045227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41C28">
              <w:rPr>
                <w:rFonts w:ascii="Times New Roman" w:hAnsi="Times New Roman" w:cs="Times New Roman"/>
                <w:sz w:val="26"/>
                <w:szCs w:val="26"/>
              </w:rPr>
              <w:t>Рост хороший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в</w:t>
            </w:r>
            <w:r w:rsidRPr="00A41C28">
              <w:rPr>
                <w:rFonts w:ascii="Times New Roman" w:hAnsi="Times New Roman" w:cs="Times New Roman"/>
                <w:sz w:val="26"/>
                <w:szCs w:val="26"/>
              </w:rPr>
              <w:t xml:space="preserve">се взошли, стебли толстые,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всходы в отличном состоянии</w:t>
            </w:r>
          </w:p>
        </w:tc>
      </w:tr>
    </w:tbl>
    <w:p w14:paraId="17A697AA" w14:textId="1367151A" w:rsidR="00971EB9" w:rsidRPr="000670C8" w:rsidRDefault="004E6D45" w:rsidP="00BE7E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0C8">
        <w:rPr>
          <w:rFonts w:ascii="Times New Roman" w:hAnsi="Times New Roman" w:cs="Times New Roman"/>
          <w:sz w:val="28"/>
          <w:szCs w:val="28"/>
        </w:rPr>
        <w:t>Вывод:</w:t>
      </w:r>
      <w:r w:rsidR="00BE7ECC">
        <w:rPr>
          <w:rFonts w:ascii="Times New Roman" w:hAnsi="Times New Roman" w:cs="Times New Roman"/>
          <w:sz w:val="28"/>
          <w:szCs w:val="28"/>
        </w:rPr>
        <w:t xml:space="preserve"> н</w:t>
      </w:r>
      <w:r w:rsidRPr="000670C8">
        <w:rPr>
          <w:rFonts w:ascii="Times New Roman" w:hAnsi="Times New Roman" w:cs="Times New Roman"/>
          <w:sz w:val="28"/>
          <w:szCs w:val="28"/>
        </w:rPr>
        <w:t>а кофе/ча</w:t>
      </w:r>
      <w:r w:rsidR="00BE7ECC">
        <w:rPr>
          <w:rFonts w:ascii="Times New Roman" w:hAnsi="Times New Roman" w:cs="Times New Roman"/>
          <w:sz w:val="28"/>
          <w:szCs w:val="28"/>
        </w:rPr>
        <w:t>е</w:t>
      </w:r>
      <w:r w:rsidRPr="000670C8">
        <w:rPr>
          <w:rFonts w:ascii="Times New Roman" w:hAnsi="Times New Roman" w:cs="Times New Roman"/>
          <w:sz w:val="28"/>
          <w:szCs w:val="28"/>
        </w:rPr>
        <w:t xml:space="preserve"> </w:t>
      </w:r>
      <w:r w:rsidR="00984F3E" w:rsidRPr="000670C8">
        <w:rPr>
          <w:rFonts w:ascii="Times New Roman" w:hAnsi="Times New Roman" w:cs="Times New Roman"/>
          <w:sz w:val="28"/>
          <w:szCs w:val="28"/>
        </w:rPr>
        <w:t xml:space="preserve">(№ 4) </w:t>
      </w:r>
      <w:r w:rsidRPr="000670C8">
        <w:rPr>
          <w:rFonts w:ascii="Times New Roman" w:hAnsi="Times New Roman" w:cs="Times New Roman"/>
          <w:sz w:val="28"/>
          <w:szCs w:val="28"/>
        </w:rPr>
        <w:t>плохой рост растений</w:t>
      </w:r>
      <w:r w:rsidR="00631318" w:rsidRPr="000670C8">
        <w:rPr>
          <w:rFonts w:ascii="Times New Roman" w:hAnsi="Times New Roman" w:cs="Times New Roman"/>
          <w:sz w:val="28"/>
          <w:szCs w:val="28"/>
        </w:rPr>
        <w:t xml:space="preserve">, на полиэтилене </w:t>
      </w:r>
      <w:r w:rsidR="00984F3E" w:rsidRPr="000670C8">
        <w:rPr>
          <w:rFonts w:ascii="Times New Roman" w:hAnsi="Times New Roman" w:cs="Times New Roman"/>
          <w:sz w:val="28"/>
          <w:szCs w:val="28"/>
        </w:rPr>
        <w:t>и на смеси компонентов хороший рост кабачков (№ 6,</w:t>
      </w:r>
      <w:r w:rsidR="00BE7ECC">
        <w:rPr>
          <w:rFonts w:ascii="Times New Roman" w:hAnsi="Times New Roman" w:cs="Times New Roman"/>
          <w:sz w:val="28"/>
          <w:szCs w:val="28"/>
        </w:rPr>
        <w:t xml:space="preserve"> </w:t>
      </w:r>
      <w:r w:rsidR="00984F3E" w:rsidRPr="000670C8">
        <w:rPr>
          <w:rFonts w:ascii="Times New Roman" w:hAnsi="Times New Roman" w:cs="Times New Roman"/>
          <w:sz w:val="28"/>
          <w:szCs w:val="28"/>
        </w:rPr>
        <w:t>7).</w:t>
      </w:r>
    </w:p>
    <w:p w14:paraId="5A42FEF8" w14:textId="7E180D1C" w:rsidR="0019371A" w:rsidRPr="000670C8" w:rsidRDefault="00984F3E" w:rsidP="00BE7E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0C8">
        <w:rPr>
          <w:rFonts w:ascii="Times New Roman" w:hAnsi="Times New Roman" w:cs="Times New Roman"/>
          <w:b/>
          <w:sz w:val="28"/>
          <w:szCs w:val="28"/>
        </w:rPr>
        <w:t>Дата: 9 марта</w:t>
      </w:r>
      <w:r w:rsidR="00BE7ECC">
        <w:rPr>
          <w:rFonts w:ascii="Times New Roman" w:hAnsi="Times New Roman" w:cs="Times New Roman"/>
          <w:b/>
          <w:sz w:val="28"/>
          <w:szCs w:val="28"/>
        </w:rPr>
        <w:t xml:space="preserve"> 2021 г</w:t>
      </w:r>
      <w:r w:rsidR="00F36314" w:rsidRPr="000670C8">
        <w:rPr>
          <w:rFonts w:ascii="Times New Roman" w:hAnsi="Times New Roman" w:cs="Times New Roman"/>
          <w:b/>
          <w:sz w:val="28"/>
          <w:szCs w:val="28"/>
        </w:rPr>
        <w:t>.</w:t>
      </w:r>
      <w:r w:rsidR="0019371A" w:rsidRPr="000670C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9371A" w:rsidRPr="000670C8">
        <w:rPr>
          <w:rFonts w:ascii="Times New Roman" w:hAnsi="Times New Roman" w:cs="Times New Roman"/>
          <w:sz w:val="28"/>
          <w:szCs w:val="28"/>
        </w:rPr>
        <w:t>Изучаем дальнейший рост растений</w:t>
      </w:r>
      <w:r w:rsidR="0019371A" w:rsidRPr="000670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371A" w:rsidRPr="000670C8">
        <w:rPr>
          <w:rFonts w:ascii="Times New Roman" w:hAnsi="Times New Roman" w:cs="Times New Roman"/>
          <w:sz w:val="28"/>
          <w:szCs w:val="28"/>
        </w:rPr>
        <w:t>(Таблица № 4).</w:t>
      </w:r>
    </w:p>
    <w:p w14:paraId="69C0F208" w14:textId="77777777" w:rsidR="00BE7ECC" w:rsidRDefault="00BE7ECC" w:rsidP="0045227C">
      <w:pPr>
        <w:spacing w:after="0" w:line="240" w:lineRule="auto"/>
        <w:ind w:left="709" w:hanging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73C5253" w14:textId="1DDE070B" w:rsidR="0019371A" w:rsidRPr="000670C8" w:rsidRDefault="0019371A" w:rsidP="0045227C">
      <w:pPr>
        <w:spacing w:after="0" w:line="240" w:lineRule="auto"/>
        <w:ind w:left="709" w:hanging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670C8">
        <w:rPr>
          <w:rFonts w:ascii="Times New Roman" w:hAnsi="Times New Roman" w:cs="Times New Roman"/>
          <w:b/>
          <w:sz w:val="28"/>
          <w:szCs w:val="28"/>
        </w:rPr>
        <w:t>Таблица 4</w:t>
      </w:r>
    </w:p>
    <w:p w14:paraId="402F1903" w14:textId="77777777" w:rsidR="0019371A" w:rsidRPr="000670C8" w:rsidRDefault="0019371A" w:rsidP="00BE7EC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0C8">
        <w:rPr>
          <w:rFonts w:ascii="Times New Roman" w:hAnsi="Times New Roman" w:cs="Times New Roman"/>
          <w:b/>
          <w:sz w:val="28"/>
          <w:szCs w:val="28"/>
        </w:rPr>
        <w:t>Рост растений по группам</w:t>
      </w:r>
    </w:p>
    <w:tbl>
      <w:tblPr>
        <w:tblStyle w:val="af5"/>
        <w:tblW w:w="0" w:type="auto"/>
        <w:tblInd w:w="-5" w:type="dxa"/>
        <w:tblLook w:val="04A0" w:firstRow="1" w:lastRow="0" w:firstColumn="1" w:lastColumn="0" w:noHBand="0" w:noVBand="1"/>
      </w:tblPr>
      <w:tblGrid>
        <w:gridCol w:w="993"/>
        <w:gridCol w:w="2551"/>
        <w:gridCol w:w="2693"/>
        <w:gridCol w:w="2784"/>
      </w:tblGrid>
      <w:tr w:rsidR="0019371A" w14:paraId="630781E2" w14:textId="77777777" w:rsidTr="0019371A">
        <w:tc>
          <w:tcPr>
            <w:tcW w:w="993" w:type="dxa"/>
          </w:tcPr>
          <w:p w14:paraId="397D7BFB" w14:textId="77777777" w:rsidR="0019371A" w:rsidRPr="0021239F" w:rsidRDefault="0019371A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1239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14:paraId="1E0A0D26" w14:textId="77777777" w:rsidR="0019371A" w:rsidRPr="0021239F" w:rsidRDefault="0019371A" w:rsidP="0045227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239F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21239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</w:t>
            </w:r>
            <w:r w:rsidRPr="0021239F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</w:p>
        </w:tc>
        <w:tc>
          <w:tcPr>
            <w:tcW w:w="8028" w:type="dxa"/>
            <w:gridSpan w:val="3"/>
          </w:tcPr>
          <w:p w14:paraId="02A730CB" w14:textId="77777777" w:rsidR="0019371A" w:rsidRPr="0021239F" w:rsidRDefault="0019371A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1239F">
              <w:rPr>
                <w:rFonts w:ascii="Times New Roman" w:hAnsi="Times New Roman" w:cs="Times New Roman"/>
                <w:sz w:val="26"/>
                <w:szCs w:val="26"/>
              </w:rPr>
              <w:t>Сорта кабачков</w:t>
            </w:r>
          </w:p>
        </w:tc>
      </w:tr>
      <w:tr w:rsidR="0019371A" w14:paraId="07B3F18D" w14:textId="77777777" w:rsidTr="0019371A">
        <w:tc>
          <w:tcPr>
            <w:tcW w:w="993" w:type="dxa"/>
          </w:tcPr>
          <w:p w14:paraId="320EA667" w14:textId="77777777" w:rsidR="0019371A" w:rsidRPr="0021239F" w:rsidRDefault="0019371A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77128C17" w14:textId="0341B150" w:rsidR="0019371A" w:rsidRDefault="00BE7ECC" w:rsidP="0045227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19371A">
              <w:rPr>
                <w:rFonts w:ascii="Times New Roman" w:hAnsi="Times New Roman" w:cs="Times New Roman"/>
                <w:b/>
                <w:sz w:val="26"/>
                <w:szCs w:val="26"/>
              </w:rPr>
              <w:t>Зебра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1D9543EC" w14:textId="74811CC8" w:rsidR="0019371A" w:rsidRDefault="00BE7ECC" w:rsidP="0045227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19371A">
              <w:rPr>
                <w:rFonts w:ascii="Times New Roman" w:hAnsi="Times New Roman" w:cs="Times New Roman"/>
                <w:b/>
                <w:sz w:val="26"/>
                <w:szCs w:val="26"/>
              </w:rPr>
              <w:t>Фараон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025B6810" w14:textId="7F39E1BA" w:rsidR="0019371A" w:rsidRDefault="00BE7ECC" w:rsidP="0045227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proofErr w:type="spellStart"/>
            <w:r w:rsidR="0019371A">
              <w:rPr>
                <w:rFonts w:ascii="Times New Roman" w:hAnsi="Times New Roman" w:cs="Times New Roman"/>
                <w:b/>
                <w:sz w:val="26"/>
                <w:szCs w:val="26"/>
              </w:rPr>
              <w:t>Цукеша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</w:tr>
      <w:tr w:rsidR="0019371A" w:rsidRPr="00631318" w14:paraId="133406B6" w14:textId="77777777" w:rsidTr="0019371A">
        <w:tc>
          <w:tcPr>
            <w:tcW w:w="993" w:type="dxa"/>
          </w:tcPr>
          <w:p w14:paraId="1D46697F" w14:textId="77777777" w:rsidR="0019371A" w:rsidRPr="0021239F" w:rsidRDefault="0019371A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3149EB3E" w14:textId="77777777" w:rsidR="0019371A" w:rsidRPr="000F3303" w:rsidRDefault="00BE28C7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листика</w:t>
            </w:r>
            <w:r w:rsidR="0019371A">
              <w:rPr>
                <w:rFonts w:ascii="Times New Roman" w:hAnsi="Times New Roman" w:cs="Times New Roman"/>
                <w:sz w:val="26"/>
                <w:szCs w:val="26"/>
              </w:rPr>
              <w:t xml:space="preserve"> у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19371A">
              <w:rPr>
                <w:rFonts w:ascii="Times New Roman" w:hAnsi="Times New Roman" w:cs="Times New Roman"/>
                <w:sz w:val="26"/>
                <w:szCs w:val="26"/>
              </w:rPr>
              <w:t>астений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7BD28A5D" w14:textId="77777777" w:rsidR="0019371A" w:rsidRPr="000F3303" w:rsidRDefault="00BE28C7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листи</w:t>
            </w:r>
            <w:r w:rsidR="0019371A">
              <w:rPr>
                <w:rFonts w:ascii="Times New Roman" w:hAnsi="Times New Roman" w:cs="Times New Roman"/>
                <w:sz w:val="26"/>
                <w:szCs w:val="26"/>
              </w:rPr>
              <w:t>ка у растений</w:t>
            </w: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57131C5D" w14:textId="77777777" w:rsidR="0019371A" w:rsidRPr="00631318" w:rsidRDefault="00BE28C7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листика у растен</w:t>
            </w:r>
            <w:r w:rsidR="0019371A">
              <w:rPr>
                <w:rFonts w:ascii="Times New Roman" w:hAnsi="Times New Roman" w:cs="Times New Roman"/>
                <w:sz w:val="26"/>
                <w:szCs w:val="26"/>
              </w:rPr>
              <w:t>ий</w:t>
            </w:r>
          </w:p>
        </w:tc>
      </w:tr>
      <w:tr w:rsidR="0019371A" w:rsidRPr="00631318" w14:paraId="5AAB70CC" w14:textId="77777777" w:rsidTr="0019371A">
        <w:tc>
          <w:tcPr>
            <w:tcW w:w="993" w:type="dxa"/>
          </w:tcPr>
          <w:p w14:paraId="4DF22F4F" w14:textId="77777777" w:rsidR="0019371A" w:rsidRPr="0021239F" w:rsidRDefault="0019371A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5F0DD692" w14:textId="77777777" w:rsidR="0019371A" w:rsidRPr="000F3303" w:rsidRDefault="00133639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2-3 листочка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30ED75F5" w14:textId="77777777" w:rsidR="0019371A" w:rsidRPr="000F3303" w:rsidRDefault="0019371A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Семена не взошли</w:t>
            </w: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20D30675" w14:textId="77777777" w:rsidR="0019371A" w:rsidRPr="00631318" w:rsidRDefault="0019371A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1318">
              <w:rPr>
                <w:rFonts w:ascii="Times New Roman" w:hAnsi="Times New Roman" w:cs="Times New Roman"/>
                <w:sz w:val="26"/>
                <w:szCs w:val="26"/>
              </w:rPr>
              <w:t>Рост слабый</w:t>
            </w:r>
          </w:p>
        </w:tc>
      </w:tr>
      <w:tr w:rsidR="0019371A" w14:paraId="2FD52EDD" w14:textId="77777777" w:rsidTr="0019371A">
        <w:tc>
          <w:tcPr>
            <w:tcW w:w="993" w:type="dxa"/>
          </w:tcPr>
          <w:p w14:paraId="7E132815" w14:textId="77777777" w:rsidR="0019371A" w:rsidRPr="0021239F" w:rsidRDefault="0019371A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3FF5B600" w14:textId="77777777" w:rsidR="0019371A" w:rsidRPr="000F3303" w:rsidRDefault="00133639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Растения имеют 3-4 листика, хорошее состояние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5053E7F4" w14:textId="77777777" w:rsidR="0019371A" w:rsidRPr="000F3303" w:rsidRDefault="00133639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Растения имеют 3-4 листика, хорошее состояние</w:t>
            </w: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3DF66032" w14:textId="6A958ED5" w:rsidR="0019371A" w:rsidRDefault="00133639" w:rsidP="0045227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Растения </w:t>
            </w:r>
            <w:r w:rsidR="00BE28C7">
              <w:rPr>
                <w:rFonts w:ascii="Times New Roman" w:hAnsi="Times New Roman" w:cs="Times New Roman"/>
                <w:sz w:val="26"/>
                <w:szCs w:val="26"/>
              </w:rPr>
              <w:t xml:space="preserve">имеют 3-4 листика, отличное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состояние</w:t>
            </w:r>
          </w:p>
        </w:tc>
      </w:tr>
      <w:tr w:rsidR="0019371A" w14:paraId="68C3A1EB" w14:textId="77777777" w:rsidTr="0019371A">
        <w:tc>
          <w:tcPr>
            <w:tcW w:w="993" w:type="dxa"/>
          </w:tcPr>
          <w:p w14:paraId="20739FD1" w14:textId="77777777" w:rsidR="0019371A" w:rsidRPr="0021239F" w:rsidRDefault="0019371A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0EC6CC00" w14:textId="77777777" w:rsidR="0019371A" w:rsidRDefault="00BE28C7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3-4 листика, тонкие </w:t>
            </w:r>
          </w:p>
          <w:p w14:paraId="7B8CE2E1" w14:textId="77777777" w:rsidR="00BE28C7" w:rsidRPr="000F3303" w:rsidRDefault="00BE28C7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стебли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66E8CB7F" w14:textId="77777777" w:rsidR="00BE28C7" w:rsidRDefault="00BE28C7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3-4 листика, тонкие </w:t>
            </w:r>
          </w:p>
          <w:p w14:paraId="0BD3A76C" w14:textId="77777777" w:rsidR="0019371A" w:rsidRDefault="00BE28C7" w:rsidP="0045227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стебли</w:t>
            </w: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51CA9D5F" w14:textId="77777777" w:rsidR="00BE28C7" w:rsidRDefault="00BE28C7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3-4 листика, тонкие </w:t>
            </w:r>
          </w:p>
          <w:p w14:paraId="650415C2" w14:textId="77777777" w:rsidR="0019371A" w:rsidRDefault="00BE28C7" w:rsidP="0045227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стебли</w:t>
            </w:r>
          </w:p>
        </w:tc>
      </w:tr>
      <w:tr w:rsidR="0019371A" w14:paraId="5A180435" w14:textId="77777777" w:rsidTr="0019371A">
        <w:tc>
          <w:tcPr>
            <w:tcW w:w="993" w:type="dxa"/>
          </w:tcPr>
          <w:p w14:paraId="3427AA89" w14:textId="77777777" w:rsidR="0019371A" w:rsidRPr="0021239F" w:rsidRDefault="0019371A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70C60E67" w14:textId="77777777" w:rsidR="0019371A" w:rsidRPr="00A41C28" w:rsidRDefault="00BE28C7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листика у растений, рост хороший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79236DF1" w14:textId="77777777" w:rsidR="0019371A" w:rsidRPr="00A41C28" w:rsidRDefault="00BE28C7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листиков у растений</w:t>
            </w:r>
            <w:r w:rsidR="0019371A" w:rsidRPr="00A41C28">
              <w:rPr>
                <w:rFonts w:ascii="Times New Roman" w:hAnsi="Times New Roman" w:cs="Times New Roman"/>
                <w:sz w:val="26"/>
                <w:szCs w:val="26"/>
              </w:rPr>
              <w:t>, всходы в хорошем состоянии</w:t>
            </w: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5F3D9F60" w14:textId="77777777" w:rsidR="0019371A" w:rsidRDefault="00BE28C7" w:rsidP="0045227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листика</w:t>
            </w:r>
            <w:r w:rsidR="0019371A" w:rsidRPr="00984F3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всходы в хорошем</w:t>
            </w:r>
            <w:r w:rsidR="0019371A">
              <w:rPr>
                <w:rFonts w:ascii="Times New Roman" w:hAnsi="Times New Roman" w:cs="Times New Roman"/>
                <w:sz w:val="26"/>
                <w:szCs w:val="26"/>
              </w:rPr>
              <w:t xml:space="preserve"> состоянии</w:t>
            </w:r>
          </w:p>
        </w:tc>
      </w:tr>
      <w:tr w:rsidR="0019371A" w14:paraId="7EE29A40" w14:textId="77777777" w:rsidTr="0019371A">
        <w:tc>
          <w:tcPr>
            <w:tcW w:w="993" w:type="dxa"/>
          </w:tcPr>
          <w:p w14:paraId="66665964" w14:textId="77777777" w:rsidR="0019371A" w:rsidRPr="0021239F" w:rsidRDefault="0019371A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7F803FFE" w14:textId="77777777" w:rsidR="0019371A" w:rsidRPr="00A41C28" w:rsidRDefault="00BE28C7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листика у растений, рост хороший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7623FE56" w14:textId="77777777" w:rsidR="0019371A" w:rsidRDefault="00BE28C7" w:rsidP="0045227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листика у растений, рост хороший</w:t>
            </w: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5DE12E3D" w14:textId="77777777" w:rsidR="0019371A" w:rsidRDefault="00EA7024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 листика у растений, </w:t>
            </w:r>
          </w:p>
          <w:p w14:paraId="22B7C3E3" w14:textId="77777777" w:rsidR="00EA7024" w:rsidRDefault="00EA7024" w:rsidP="0045227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рост хороший</w:t>
            </w:r>
          </w:p>
        </w:tc>
      </w:tr>
      <w:tr w:rsidR="0019371A" w14:paraId="1DCB4D9F" w14:textId="77777777" w:rsidTr="0019371A">
        <w:tc>
          <w:tcPr>
            <w:tcW w:w="993" w:type="dxa"/>
          </w:tcPr>
          <w:p w14:paraId="564491B2" w14:textId="77777777" w:rsidR="0019371A" w:rsidRPr="0021239F" w:rsidRDefault="0019371A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5EEF7CCB" w14:textId="069581BC" w:rsidR="0019371A" w:rsidRPr="00A41C28" w:rsidRDefault="00EA7024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3-5 листиков, </w:t>
            </w:r>
            <w:r w:rsidR="0019371A">
              <w:rPr>
                <w:rFonts w:ascii="Times New Roman" w:hAnsi="Times New Roman" w:cs="Times New Roman"/>
                <w:sz w:val="26"/>
                <w:szCs w:val="26"/>
              </w:rPr>
              <w:t>всходы в отличном состоянии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24936B10" w14:textId="77777777" w:rsidR="00EA7024" w:rsidRDefault="00EA7024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3-5 листиков, всходы в отличном состоянии</w:t>
            </w:r>
          </w:p>
          <w:p w14:paraId="467F0D31" w14:textId="77777777" w:rsidR="0019371A" w:rsidRDefault="0019371A" w:rsidP="0045227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1329FC7A" w14:textId="77777777" w:rsidR="00EA7024" w:rsidRDefault="00EA7024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3-5 листиков, всходы в отличном состоянии</w:t>
            </w:r>
          </w:p>
          <w:p w14:paraId="4CC78878" w14:textId="77777777" w:rsidR="0019371A" w:rsidRDefault="0019371A" w:rsidP="0045227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52FD1469" w14:textId="1ED71CF2" w:rsidR="00F3431D" w:rsidRPr="00426D64" w:rsidRDefault="00F36314" w:rsidP="00BE7E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670C8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 w:rsidR="00F3431D" w:rsidRPr="000670C8">
        <w:rPr>
          <w:rFonts w:ascii="Times New Roman" w:hAnsi="Times New Roman" w:cs="Times New Roman"/>
          <w:b/>
          <w:sz w:val="28"/>
          <w:szCs w:val="28"/>
        </w:rPr>
        <w:t>12 марта</w:t>
      </w:r>
      <w:r w:rsidR="00BE7ECC">
        <w:rPr>
          <w:rFonts w:ascii="Times New Roman" w:hAnsi="Times New Roman" w:cs="Times New Roman"/>
          <w:b/>
          <w:sz w:val="28"/>
          <w:szCs w:val="28"/>
        </w:rPr>
        <w:t xml:space="preserve"> 2021 г</w:t>
      </w:r>
      <w:r w:rsidR="00F3431D" w:rsidRPr="000670C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3431D" w:rsidRPr="000670C8">
        <w:rPr>
          <w:rFonts w:ascii="Times New Roman" w:hAnsi="Times New Roman" w:cs="Times New Roman"/>
          <w:sz w:val="28"/>
          <w:szCs w:val="28"/>
        </w:rPr>
        <w:t>Растения № 4 (кофе, чай), 5 (мандарины) требуют более частого полива.</w:t>
      </w:r>
      <w:r w:rsidR="008C74DD">
        <w:rPr>
          <w:rFonts w:ascii="Times New Roman" w:hAnsi="Times New Roman" w:cs="Times New Roman"/>
          <w:sz w:val="28"/>
          <w:szCs w:val="28"/>
        </w:rPr>
        <w:t xml:space="preserve"> </w:t>
      </w:r>
      <w:r w:rsidRPr="000670C8">
        <w:rPr>
          <w:rFonts w:ascii="Times New Roman" w:hAnsi="Times New Roman" w:cs="Times New Roman"/>
          <w:b/>
          <w:sz w:val="28"/>
          <w:szCs w:val="28"/>
        </w:rPr>
        <w:t>Д</w:t>
      </w:r>
      <w:r w:rsidR="00F3431D" w:rsidRPr="000670C8">
        <w:rPr>
          <w:rFonts w:ascii="Times New Roman" w:hAnsi="Times New Roman" w:cs="Times New Roman"/>
          <w:b/>
          <w:sz w:val="28"/>
          <w:szCs w:val="28"/>
        </w:rPr>
        <w:t>ата: 16 марта</w:t>
      </w:r>
      <w:r w:rsidR="00BE7ECC">
        <w:rPr>
          <w:rFonts w:ascii="Times New Roman" w:hAnsi="Times New Roman" w:cs="Times New Roman"/>
          <w:b/>
          <w:sz w:val="28"/>
          <w:szCs w:val="28"/>
        </w:rPr>
        <w:t xml:space="preserve"> 2021 г</w:t>
      </w:r>
      <w:r w:rsidRPr="000670C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26D64" w:rsidRPr="000670C8">
        <w:rPr>
          <w:rFonts w:ascii="Times New Roman" w:hAnsi="Times New Roman" w:cs="Times New Roman"/>
          <w:sz w:val="28"/>
          <w:szCs w:val="28"/>
        </w:rPr>
        <w:t>Продолжаем изучать рост кабачков.</w:t>
      </w:r>
      <w:r w:rsidR="00D572CC" w:rsidRPr="000670C8">
        <w:rPr>
          <w:rFonts w:ascii="Times New Roman" w:hAnsi="Times New Roman" w:cs="Times New Roman"/>
          <w:sz w:val="28"/>
          <w:szCs w:val="28"/>
        </w:rPr>
        <w:t xml:space="preserve"> (Приложение 5).</w:t>
      </w:r>
      <w:r w:rsidR="00426D64" w:rsidRPr="000670C8">
        <w:rPr>
          <w:rFonts w:ascii="Times New Roman" w:hAnsi="Times New Roman" w:cs="Times New Roman"/>
          <w:sz w:val="28"/>
          <w:szCs w:val="28"/>
        </w:rPr>
        <w:t>)</w:t>
      </w:r>
    </w:p>
    <w:p w14:paraId="6613CA45" w14:textId="77777777" w:rsidR="00BE7ECC" w:rsidRDefault="00BE7ECC" w:rsidP="0045227C">
      <w:pPr>
        <w:spacing w:after="0" w:line="240" w:lineRule="auto"/>
        <w:ind w:left="709" w:hanging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204D291" w14:textId="6A1FEEA9" w:rsidR="00F3431D" w:rsidRPr="000670C8" w:rsidRDefault="00426D64" w:rsidP="0045227C">
      <w:pPr>
        <w:spacing w:after="0" w:line="240" w:lineRule="auto"/>
        <w:ind w:left="709" w:hanging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670C8">
        <w:rPr>
          <w:rFonts w:ascii="Times New Roman" w:hAnsi="Times New Roman" w:cs="Times New Roman"/>
          <w:b/>
          <w:sz w:val="28"/>
          <w:szCs w:val="28"/>
        </w:rPr>
        <w:t>Таблица 5</w:t>
      </w:r>
    </w:p>
    <w:p w14:paraId="1E0ED706" w14:textId="77777777" w:rsidR="00F3431D" w:rsidRDefault="00F3431D" w:rsidP="00BE7EC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0C8">
        <w:rPr>
          <w:rFonts w:ascii="Times New Roman" w:hAnsi="Times New Roman" w:cs="Times New Roman"/>
          <w:b/>
          <w:sz w:val="28"/>
          <w:szCs w:val="28"/>
        </w:rPr>
        <w:t>Рост растений по группам</w:t>
      </w:r>
    </w:p>
    <w:tbl>
      <w:tblPr>
        <w:tblStyle w:val="af5"/>
        <w:tblW w:w="0" w:type="auto"/>
        <w:tblInd w:w="-5" w:type="dxa"/>
        <w:tblLook w:val="04A0" w:firstRow="1" w:lastRow="0" w:firstColumn="1" w:lastColumn="0" w:noHBand="0" w:noVBand="1"/>
      </w:tblPr>
      <w:tblGrid>
        <w:gridCol w:w="993"/>
        <w:gridCol w:w="2551"/>
        <w:gridCol w:w="2693"/>
        <w:gridCol w:w="2784"/>
      </w:tblGrid>
      <w:tr w:rsidR="00F3431D" w14:paraId="164EC291" w14:textId="77777777" w:rsidTr="00711CC7">
        <w:tc>
          <w:tcPr>
            <w:tcW w:w="993" w:type="dxa"/>
          </w:tcPr>
          <w:p w14:paraId="6EC35972" w14:textId="77777777" w:rsidR="00F3431D" w:rsidRPr="00426D64" w:rsidRDefault="00F3431D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1239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14:paraId="574B5FE7" w14:textId="77777777" w:rsidR="00F3431D" w:rsidRPr="0021239F" w:rsidRDefault="00F3431D" w:rsidP="0045227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239F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426D64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 w:rsidRPr="0021239F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</w:p>
        </w:tc>
        <w:tc>
          <w:tcPr>
            <w:tcW w:w="8028" w:type="dxa"/>
            <w:gridSpan w:val="3"/>
          </w:tcPr>
          <w:p w14:paraId="01AAF391" w14:textId="77777777" w:rsidR="00F3431D" w:rsidRPr="0021239F" w:rsidRDefault="00F3431D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1239F">
              <w:rPr>
                <w:rFonts w:ascii="Times New Roman" w:hAnsi="Times New Roman" w:cs="Times New Roman"/>
                <w:sz w:val="26"/>
                <w:szCs w:val="26"/>
              </w:rPr>
              <w:t>Сорта кабачков</w:t>
            </w:r>
          </w:p>
        </w:tc>
      </w:tr>
      <w:tr w:rsidR="00F3431D" w14:paraId="6CCF045A" w14:textId="77777777" w:rsidTr="00711CC7">
        <w:tc>
          <w:tcPr>
            <w:tcW w:w="993" w:type="dxa"/>
          </w:tcPr>
          <w:p w14:paraId="668AF3B1" w14:textId="77777777" w:rsidR="00F3431D" w:rsidRPr="0021239F" w:rsidRDefault="00F3431D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7BB3B4EC" w14:textId="78F0A4EA" w:rsidR="00F3431D" w:rsidRDefault="00BE7ECC" w:rsidP="0045227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F3431D">
              <w:rPr>
                <w:rFonts w:ascii="Times New Roman" w:hAnsi="Times New Roman" w:cs="Times New Roman"/>
                <w:b/>
                <w:sz w:val="26"/>
                <w:szCs w:val="26"/>
              </w:rPr>
              <w:t>Зебра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3830C9F4" w14:textId="025CDE60" w:rsidR="00F3431D" w:rsidRDefault="00BE7ECC" w:rsidP="0045227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F3431D">
              <w:rPr>
                <w:rFonts w:ascii="Times New Roman" w:hAnsi="Times New Roman" w:cs="Times New Roman"/>
                <w:b/>
                <w:sz w:val="26"/>
                <w:szCs w:val="26"/>
              </w:rPr>
              <w:t>Фараон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42C0782C" w14:textId="2EF60ED5" w:rsidR="00F3431D" w:rsidRDefault="00BE7ECC" w:rsidP="0045227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proofErr w:type="spellStart"/>
            <w:r w:rsidR="00F3431D">
              <w:rPr>
                <w:rFonts w:ascii="Times New Roman" w:hAnsi="Times New Roman" w:cs="Times New Roman"/>
                <w:b/>
                <w:sz w:val="26"/>
                <w:szCs w:val="26"/>
              </w:rPr>
              <w:t>Цукеша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</w:tr>
      <w:tr w:rsidR="00F3431D" w:rsidRPr="00631318" w14:paraId="305B79F2" w14:textId="77777777" w:rsidTr="00711CC7">
        <w:tc>
          <w:tcPr>
            <w:tcW w:w="993" w:type="dxa"/>
          </w:tcPr>
          <w:p w14:paraId="5CE6DEC3" w14:textId="77777777" w:rsidR="00F3431D" w:rsidRPr="0021239F" w:rsidRDefault="00F3431D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1FFCD89A" w14:textId="77777777" w:rsidR="00F3431D" w:rsidRPr="000F3303" w:rsidRDefault="00426D64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 очень хорошее состояние листьев (загнуты вовнутрь)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420E45CA" w14:textId="77777777" w:rsidR="00F3431D" w:rsidRDefault="00426D64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Рост хороший, листья </w:t>
            </w:r>
          </w:p>
          <w:p w14:paraId="389838EA" w14:textId="77777777" w:rsidR="00426D64" w:rsidRPr="000F3303" w:rsidRDefault="00426D64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местами в пятнах</w:t>
            </w: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42CC3D61" w14:textId="77777777" w:rsidR="00F3431D" w:rsidRPr="00631318" w:rsidRDefault="00426D64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Хороший рост</w:t>
            </w:r>
          </w:p>
        </w:tc>
      </w:tr>
      <w:tr w:rsidR="00F3431D" w:rsidRPr="00631318" w14:paraId="35E8142A" w14:textId="77777777" w:rsidTr="00711CC7">
        <w:tc>
          <w:tcPr>
            <w:tcW w:w="993" w:type="dxa"/>
          </w:tcPr>
          <w:p w14:paraId="40620C3C" w14:textId="77777777" w:rsidR="00F3431D" w:rsidRPr="0021239F" w:rsidRDefault="00F3431D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0C7C330A" w14:textId="77777777" w:rsidR="00F3431D" w:rsidRPr="000F3303" w:rsidRDefault="00426D64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Листья в плохом состоянии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13BEC6ED" w14:textId="77777777" w:rsidR="00F3431D" w:rsidRPr="000F3303" w:rsidRDefault="001A020B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Плохой рост</w:t>
            </w: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18E21FBB" w14:textId="77777777" w:rsidR="00F3431D" w:rsidRPr="00631318" w:rsidRDefault="00426D64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Плохой рост</w:t>
            </w:r>
          </w:p>
        </w:tc>
      </w:tr>
      <w:tr w:rsidR="00F3431D" w14:paraId="017C978F" w14:textId="77777777" w:rsidTr="00711CC7">
        <w:tc>
          <w:tcPr>
            <w:tcW w:w="993" w:type="dxa"/>
          </w:tcPr>
          <w:p w14:paraId="235A50D2" w14:textId="77777777" w:rsidR="00F3431D" w:rsidRPr="0021239F" w:rsidRDefault="00F3431D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5ADB5FA7" w14:textId="77777777" w:rsidR="00F3431D" w:rsidRPr="000F3303" w:rsidRDefault="00426D64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Растения в идеальном состоянии, много листьев (5-6 штук)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2CF181EE" w14:textId="77777777" w:rsidR="00F3431D" w:rsidRPr="000F3303" w:rsidRDefault="00426D64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Растения в идеальном состоянии, много листьев (5-6 штук)</w:t>
            </w: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48124F64" w14:textId="77777777" w:rsidR="00F3431D" w:rsidRDefault="00A81C75" w:rsidP="0045227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Растения в хорошем состоянии</w:t>
            </w:r>
          </w:p>
        </w:tc>
      </w:tr>
      <w:tr w:rsidR="00F3431D" w14:paraId="4485C222" w14:textId="77777777" w:rsidTr="00711CC7">
        <w:tc>
          <w:tcPr>
            <w:tcW w:w="993" w:type="dxa"/>
          </w:tcPr>
          <w:p w14:paraId="23CEEF77" w14:textId="77777777" w:rsidR="00F3431D" w:rsidRPr="0021239F" w:rsidRDefault="00F3431D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54C569A5" w14:textId="77777777" w:rsidR="00F3431D" w:rsidRPr="000F3303" w:rsidRDefault="00A81C75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Средний рост, вялое состояние растений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3472B3E0" w14:textId="30A3D97F" w:rsidR="00F3431D" w:rsidRPr="00A81C75" w:rsidRDefault="00A81C75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Рост плохой, листочки маленькие</w:t>
            </w: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2F6B5AC3" w14:textId="77777777" w:rsidR="00F3431D" w:rsidRDefault="00A81C75" w:rsidP="0045227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Нормальный рост</w:t>
            </w:r>
          </w:p>
        </w:tc>
      </w:tr>
      <w:tr w:rsidR="00F3431D" w14:paraId="4851EF46" w14:textId="77777777" w:rsidTr="00711CC7">
        <w:tc>
          <w:tcPr>
            <w:tcW w:w="993" w:type="dxa"/>
          </w:tcPr>
          <w:p w14:paraId="5A755D47" w14:textId="77777777" w:rsidR="00F3431D" w:rsidRPr="0021239F" w:rsidRDefault="00F3431D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63885F35" w14:textId="77777777" w:rsidR="00F3431D" w:rsidRPr="00A41C28" w:rsidRDefault="00A81C75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Листья в среднем состоянии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01B95C1C" w14:textId="18DBA7FE" w:rsidR="00F3431D" w:rsidRPr="00A41C28" w:rsidRDefault="00A81C75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Хороший рост</w:t>
            </w: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3F0F4835" w14:textId="77777777" w:rsidR="00F3431D" w:rsidRDefault="00A81C75" w:rsidP="0045227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Средний рост</w:t>
            </w:r>
          </w:p>
        </w:tc>
      </w:tr>
      <w:tr w:rsidR="00F3431D" w14:paraId="58929FBD" w14:textId="77777777" w:rsidTr="00711CC7">
        <w:tc>
          <w:tcPr>
            <w:tcW w:w="993" w:type="dxa"/>
          </w:tcPr>
          <w:p w14:paraId="0A552EFE" w14:textId="77777777" w:rsidR="00F3431D" w:rsidRPr="0021239F" w:rsidRDefault="00F3431D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00F88298" w14:textId="77777777" w:rsidR="00F3431D" w:rsidRPr="00A41C28" w:rsidRDefault="001A020B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Растения пропали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58B6BD29" w14:textId="77777777" w:rsidR="00F3431D" w:rsidRPr="00A81C75" w:rsidRDefault="00A81C75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1C75">
              <w:rPr>
                <w:rFonts w:ascii="Times New Roman" w:hAnsi="Times New Roman" w:cs="Times New Roman"/>
                <w:sz w:val="26"/>
                <w:szCs w:val="26"/>
              </w:rPr>
              <w:t xml:space="preserve">Растения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плохо развиваются</w:t>
            </w: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7583B3B8" w14:textId="77777777" w:rsidR="00A81C75" w:rsidRPr="001A020B" w:rsidRDefault="001A020B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1C75">
              <w:rPr>
                <w:rFonts w:ascii="Times New Roman" w:hAnsi="Times New Roman" w:cs="Times New Roman"/>
                <w:sz w:val="26"/>
                <w:szCs w:val="26"/>
              </w:rPr>
              <w:t xml:space="preserve">Растения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плохо развиваются</w:t>
            </w:r>
          </w:p>
        </w:tc>
      </w:tr>
      <w:tr w:rsidR="00F3431D" w14:paraId="4B5A165F" w14:textId="77777777" w:rsidTr="00711CC7">
        <w:tc>
          <w:tcPr>
            <w:tcW w:w="993" w:type="dxa"/>
          </w:tcPr>
          <w:p w14:paraId="0C070648" w14:textId="77777777" w:rsidR="00F3431D" w:rsidRPr="0021239F" w:rsidRDefault="00F3431D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0488ABDC" w14:textId="77777777" w:rsidR="00F3431D" w:rsidRPr="00A41C28" w:rsidRDefault="001A020B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Самый лучший кабачков, листья большие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0A35D724" w14:textId="77777777" w:rsidR="00F3431D" w:rsidRDefault="001A020B" w:rsidP="0045227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Самый лучший кабачков, листья большие</w:t>
            </w: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4E8B26BE" w14:textId="77777777" w:rsidR="00F3431D" w:rsidRDefault="001A020B" w:rsidP="0045227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Самый лучший кабачков, листья большие</w:t>
            </w:r>
          </w:p>
        </w:tc>
      </w:tr>
    </w:tbl>
    <w:p w14:paraId="113C9AB4" w14:textId="4FF10F08" w:rsidR="00F3431D" w:rsidRPr="000670C8" w:rsidRDefault="000670C8" w:rsidP="00BE7E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0C8"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BE7ECC">
        <w:rPr>
          <w:rFonts w:ascii="Times New Roman" w:hAnsi="Times New Roman" w:cs="Times New Roman"/>
          <w:sz w:val="28"/>
          <w:szCs w:val="28"/>
        </w:rPr>
        <w:t>к</w:t>
      </w:r>
      <w:r w:rsidR="00A81C75" w:rsidRPr="000670C8">
        <w:rPr>
          <w:rFonts w:ascii="Times New Roman" w:hAnsi="Times New Roman" w:cs="Times New Roman"/>
          <w:sz w:val="28"/>
          <w:szCs w:val="28"/>
        </w:rPr>
        <w:t>абачки, растущие на полиэтилене, пропадают</w:t>
      </w:r>
      <w:r w:rsidR="001A020B" w:rsidRPr="000670C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A4C4678" w14:textId="11F0FD8A" w:rsidR="00F36314" w:rsidRPr="000670C8" w:rsidRDefault="001A020B" w:rsidP="00BE7E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0C8">
        <w:rPr>
          <w:rFonts w:ascii="Times New Roman" w:hAnsi="Times New Roman" w:cs="Times New Roman"/>
          <w:b/>
          <w:sz w:val="28"/>
          <w:szCs w:val="28"/>
        </w:rPr>
        <w:t>Дата: 17 марта</w:t>
      </w:r>
      <w:r w:rsidR="00BE7ECC">
        <w:rPr>
          <w:rFonts w:ascii="Times New Roman" w:hAnsi="Times New Roman" w:cs="Times New Roman"/>
          <w:b/>
          <w:sz w:val="28"/>
          <w:szCs w:val="28"/>
        </w:rPr>
        <w:t xml:space="preserve"> 2021 г</w:t>
      </w:r>
      <w:r w:rsidR="00F36314" w:rsidRPr="000670C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670C8">
        <w:rPr>
          <w:rFonts w:ascii="Times New Roman" w:hAnsi="Times New Roman" w:cs="Times New Roman"/>
          <w:sz w:val="28"/>
          <w:szCs w:val="28"/>
        </w:rPr>
        <w:t>Растения № 2, 4, 6 требуют более частог</w:t>
      </w:r>
      <w:r w:rsidR="00D572CC" w:rsidRPr="000670C8">
        <w:rPr>
          <w:rFonts w:ascii="Times New Roman" w:hAnsi="Times New Roman" w:cs="Times New Roman"/>
          <w:sz w:val="28"/>
          <w:szCs w:val="28"/>
        </w:rPr>
        <w:t>о полива, быстро высыхает</w:t>
      </w:r>
      <w:r w:rsidR="004655F6" w:rsidRPr="000670C8">
        <w:rPr>
          <w:rFonts w:ascii="Times New Roman" w:hAnsi="Times New Roman" w:cs="Times New Roman"/>
          <w:sz w:val="28"/>
          <w:szCs w:val="28"/>
        </w:rPr>
        <w:t xml:space="preserve"> почва.</w:t>
      </w:r>
    </w:p>
    <w:p w14:paraId="2B3816B4" w14:textId="5C0563B7" w:rsidR="005638E2" w:rsidRPr="000670C8" w:rsidRDefault="001A020B" w:rsidP="00BE7E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0C8">
        <w:rPr>
          <w:rFonts w:ascii="Times New Roman" w:hAnsi="Times New Roman" w:cs="Times New Roman"/>
          <w:b/>
          <w:sz w:val="28"/>
          <w:szCs w:val="28"/>
        </w:rPr>
        <w:t>Дата: 22 марта</w:t>
      </w:r>
      <w:r w:rsidR="00BE7ECC">
        <w:rPr>
          <w:rFonts w:ascii="Times New Roman" w:hAnsi="Times New Roman" w:cs="Times New Roman"/>
          <w:b/>
          <w:sz w:val="28"/>
          <w:szCs w:val="28"/>
        </w:rPr>
        <w:t xml:space="preserve"> 2021 г</w:t>
      </w:r>
      <w:r w:rsidR="00F36314" w:rsidRPr="000670C8">
        <w:rPr>
          <w:rFonts w:ascii="Times New Roman" w:hAnsi="Times New Roman" w:cs="Times New Roman"/>
          <w:sz w:val="28"/>
          <w:szCs w:val="28"/>
        </w:rPr>
        <w:t xml:space="preserve">. </w:t>
      </w:r>
      <w:r w:rsidRPr="000670C8">
        <w:rPr>
          <w:rFonts w:ascii="Times New Roman" w:hAnsi="Times New Roman" w:cs="Times New Roman"/>
          <w:sz w:val="28"/>
          <w:szCs w:val="28"/>
        </w:rPr>
        <w:t>№ 4, 5 требуют дополнительного полива.</w:t>
      </w:r>
      <w:r w:rsidR="00711CC7" w:rsidRPr="000670C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21CBB835" w14:textId="01058A7B" w:rsidR="00711CC7" w:rsidRPr="000670C8" w:rsidRDefault="005638E2" w:rsidP="00BE7E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0C8">
        <w:rPr>
          <w:rFonts w:ascii="Times New Roman" w:hAnsi="Times New Roman" w:cs="Times New Roman"/>
          <w:b/>
          <w:sz w:val="28"/>
          <w:szCs w:val="28"/>
        </w:rPr>
        <w:t>Дата: 29 марта</w:t>
      </w:r>
      <w:r w:rsidR="00BE7ECC">
        <w:rPr>
          <w:rFonts w:ascii="Times New Roman" w:hAnsi="Times New Roman" w:cs="Times New Roman"/>
          <w:b/>
          <w:sz w:val="28"/>
          <w:szCs w:val="28"/>
        </w:rPr>
        <w:t xml:space="preserve"> 2021 г</w:t>
      </w:r>
      <w:r w:rsidR="00E145E8" w:rsidRPr="000670C8">
        <w:rPr>
          <w:rFonts w:ascii="Times New Roman" w:hAnsi="Times New Roman" w:cs="Times New Roman"/>
          <w:sz w:val="28"/>
          <w:szCs w:val="28"/>
        </w:rPr>
        <w:t>.</w:t>
      </w:r>
      <w:r w:rsidR="00711CC7" w:rsidRPr="000670C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11CC7" w:rsidRPr="000670C8">
        <w:rPr>
          <w:rFonts w:ascii="Times New Roman" w:hAnsi="Times New Roman" w:cs="Times New Roman"/>
          <w:sz w:val="28"/>
          <w:szCs w:val="28"/>
        </w:rPr>
        <w:t>Анализируем рост кабачков, делаем выводы (Таблица 6</w:t>
      </w:r>
      <w:r w:rsidR="004655F6" w:rsidRPr="000670C8">
        <w:rPr>
          <w:rFonts w:ascii="Times New Roman" w:hAnsi="Times New Roman" w:cs="Times New Roman"/>
          <w:sz w:val="28"/>
          <w:szCs w:val="28"/>
        </w:rPr>
        <w:t>, Приложение 6</w:t>
      </w:r>
      <w:r w:rsidR="00E145E8" w:rsidRPr="000670C8">
        <w:rPr>
          <w:rFonts w:ascii="Times New Roman" w:hAnsi="Times New Roman" w:cs="Times New Roman"/>
          <w:sz w:val="28"/>
          <w:szCs w:val="28"/>
        </w:rPr>
        <w:t>, 7</w:t>
      </w:r>
      <w:r w:rsidR="00711CC7" w:rsidRPr="000670C8">
        <w:rPr>
          <w:rFonts w:ascii="Times New Roman" w:hAnsi="Times New Roman" w:cs="Times New Roman"/>
          <w:sz w:val="28"/>
          <w:szCs w:val="28"/>
        </w:rPr>
        <w:t>).</w:t>
      </w:r>
      <w:r w:rsidR="00F36314" w:rsidRPr="000670C8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E1AF110" w14:textId="77777777" w:rsidR="00BE7ECC" w:rsidRDefault="00BE7ECC" w:rsidP="0045227C">
      <w:pPr>
        <w:spacing w:after="0" w:line="240" w:lineRule="auto"/>
        <w:ind w:left="709" w:hanging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4EDC495" w14:textId="77777777" w:rsidR="00BE7ECC" w:rsidRDefault="00BE7ECC" w:rsidP="0045227C">
      <w:pPr>
        <w:spacing w:after="0" w:line="240" w:lineRule="auto"/>
        <w:ind w:left="709" w:hanging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E9DD73A" w14:textId="77777777" w:rsidR="00BE7ECC" w:rsidRDefault="00BE7ECC" w:rsidP="0045227C">
      <w:pPr>
        <w:spacing w:after="0" w:line="240" w:lineRule="auto"/>
        <w:ind w:left="709" w:hanging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DD48404" w14:textId="77777777" w:rsidR="00BE7ECC" w:rsidRDefault="00BE7ECC" w:rsidP="0045227C">
      <w:pPr>
        <w:spacing w:after="0" w:line="240" w:lineRule="auto"/>
        <w:ind w:left="709" w:hanging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A7B3BB8" w14:textId="2043A318" w:rsidR="00711CC7" w:rsidRPr="000670C8" w:rsidRDefault="00711CC7" w:rsidP="0045227C">
      <w:pPr>
        <w:spacing w:after="0" w:line="240" w:lineRule="auto"/>
        <w:ind w:left="709" w:hanging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670C8">
        <w:rPr>
          <w:rFonts w:ascii="Times New Roman" w:hAnsi="Times New Roman" w:cs="Times New Roman"/>
          <w:b/>
          <w:sz w:val="28"/>
          <w:szCs w:val="28"/>
        </w:rPr>
        <w:lastRenderedPageBreak/>
        <w:t>Таблица 6</w:t>
      </w:r>
    </w:p>
    <w:p w14:paraId="24AEC608" w14:textId="6856C767" w:rsidR="00C30B52" w:rsidRDefault="00711CC7" w:rsidP="00BE7EC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0C8">
        <w:rPr>
          <w:rFonts w:ascii="Times New Roman" w:hAnsi="Times New Roman" w:cs="Times New Roman"/>
          <w:b/>
          <w:sz w:val="28"/>
          <w:szCs w:val="28"/>
        </w:rPr>
        <w:t>Анализ роста растений в зависимости от компонентов</w:t>
      </w:r>
    </w:p>
    <w:tbl>
      <w:tblPr>
        <w:tblStyle w:val="af5"/>
        <w:tblW w:w="0" w:type="auto"/>
        <w:tblInd w:w="0" w:type="dxa"/>
        <w:tblLook w:val="04A0" w:firstRow="1" w:lastRow="0" w:firstColumn="1" w:lastColumn="0" w:noHBand="0" w:noVBand="1"/>
      </w:tblPr>
      <w:tblGrid>
        <w:gridCol w:w="1924"/>
        <w:gridCol w:w="1790"/>
        <w:gridCol w:w="1786"/>
        <w:gridCol w:w="1791"/>
        <w:gridCol w:w="1795"/>
      </w:tblGrid>
      <w:tr w:rsidR="005638E2" w14:paraId="73E0FCFB" w14:textId="77777777" w:rsidTr="00BE7ECC">
        <w:tc>
          <w:tcPr>
            <w:tcW w:w="1924" w:type="dxa"/>
          </w:tcPr>
          <w:p w14:paraId="1062B1E1" w14:textId="77777777" w:rsidR="00300769" w:rsidRPr="00930543" w:rsidRDefault="00711CC7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30543">
              <w:rPr>
                <w:rFonts w:ascii="Times New Roman" w:hAnsi="Times New Roman" w:cs="Times New Roman"/>
                <w:sz w:val="26"/>
                <w:szCs w:val="26"/>
              </w:rPr>
              <w:t>Компоненты</w:t>
            </w:r>
          </w:p>
        </w:tc>
        <w:tc>
          <w:tcPr>
            <w:tcW w:w="1790" w:type="dxa"/>
          </w:tcPr>
          <w:p w14:paraId="354EB36B" w14:textId="5DBE0832" w:rsidR="00711CC7" w:rsidRPr="00930543" w:rsidRDefault="00BE7ECC" w:rsidP="00BE7EC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711CC7" w:rsidRPr="00930543">
              <w:rPr>
                <w:rFonts w:ascii="Times New Roman" w:hAnsi="Times New Roman" w:cs="Times New Roman"/>
                <w:b/>
                <w:sz w:val="26"/>
                <w:szCs w:val="26"/>
              </w:rPr>
              <w:t>Зебра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1786" w:type="dxa"/>
          </w:tcPr>
          <w:p w14:paraId="2745EFEE" w14:textId="11B60EF5" w:rsidR="00711CC7" w:rsidRPr="00930543" w:rsidRDefault="00BE7ECC" w:rsidP="00BE7EC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711CC7" w:rsidRPr="00930543">
              <w:rPr>
                <w:rFonts w:ascii="Times New Roman" w:hAnsi="Times New Roman" w:cs="Times New Roman"/>
                <w:b/>
                <w:sz w:val="26"/>
                <w:szCs w:val="26"/>
              </w:rPr>
              <w:t>Фараон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1791" w:type="dxa"/>
          </w:tcPr>
          <w:p w14:paraId="4112520E" w14:textId="570B1211" w:rsidR="00711CC7" w:rsidRPr="00930543" w:rsidRDefault="00BE7ECC" w:rsidP="00BE7EC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proofErr w:type="spellStart"/>
            <w:r w:rsidR="00300769" w:rsidRPr="00930543">
              <w:rPr>
                <w:rFonts w:ascii="Times New Roman" w:hAnsi="Times New Roman" w:cs="Times New Roman"/>
                <w:b/>
                <w:sz w:val="26"/>
                <w:szCs w:val="26"/>
              </w:rPr>
              <w:t>Цукеша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1795" w:type="dxa"/>
          </w:tcPr>
          <w:p w14:paraId="76E2BFB2" w14:textId="77777777" w:rsidR="00711CC7" w:rsidRPr="00930543" w:rsidRDefault="00711CC7" w:rsidP="00BE7E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30543">
              <w:rPr>
                <w:rFonts w:ascii="Times New Roman" w:hAnsi="Times New Roman" w:cs="Times New Roman"/>
                <w:sz w:val="26"/>
                <w:szCs w:val="26"/>
              </w:rPr>
              <w:t>Вывод</w:t>
            </w:r>
          </w:p>
        </w:tc>
      </w:tr>
      <w:tr w:rsidR="005638E2" w14:paraId="7E882EFD" w14:textId="77777777" w:rsidTr="00BE7ECC">
        <w:tc>
          <w:tcPr>
            <w:tcW w:w="1924" w:type="dxa"/>
          </w:tcPr>
          <w:p w14:paraId="195629FD" w14:textId="77777777" w:rsidR="00711CC7" w:rsidRPr="00711CC7" w:rsidRDefault="00AE7E26" w:rsidP="0045227C">
            <w:pPr>
              <w:pStyle w:val="af0"/>
              <w:ind w:left="2880" w:hanging="288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E7E26">
              <w:rPr>
                <w:rFonts w:ascii="Times New Roman" w:hAnsi="Times New Roman" w:cs="Times New Roman"/>
                <w:sz w:val="26"/>
                <w:szCs w:val="26"/>
              </w:rPr>
              <w:t>Бананы</w:t>
            </w:r>
          </w:p>
        </w:tc>
        <w:tc>
          <w:tcPr>
            <w:tcW w:w="1790" w:type="dxa"/>
          </w:tcPr>
          <w:p w14:paraId="19958BAE" w14:textId="77777777" w:rsidR="00711CC7" w:rsidRDefault="00C30B52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00769">
              <w:rPr>
                <w:rFonts w:ascii="Times New Roman" w:hAnsi="Times New Roman" w:cs="Times New Roman"/>
                <w:sz w:val="26"/>
                <w:szCs w:val="26"/>
              </w:rPr>
              <w:t>Рост слабый</w:t>
            </w:r>
            <w:r w:rsidR="00300769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14:paraId="191C519A" w14:textId="77777777" w:rsidR="00300769" w:rsidRPr="00300769" w:rsidRDefault="00300769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листья изогнутые</w:t>
            </w:r>
          </w:p>
        </w:tc>
        <w:tc>
          <w:tcPr>
            <w:tcW w:w="1786" w:type="dxa"/>
          </w:tcPr>
          <w:p w14:paraId="6E734E0B" w14:textId="77777777" w:rsidR="00711CC7" w:rsidRDefault="00300769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Рост средний, </w:t>
            </w:r>
          </w:p>
          <w:p w14:paraId="5885F8AD" w14:textId="77777777" w:rsidR="00300769" w:rsidRPr="00300769" w:rsidRDefault="005638E2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листья мелкие, </w:t>
            </w:r>
            <w:r w:rsidR="00300769">
              <w:rPr>
                <w:rFonts w:ascii="Times New Roman" w:hAnsi="Times New Roman" w:cs="Times New Roman"/>
                <w:sz w:val="26"/>
                <w:szCs w:val="26"/>
              </w:rPr>
              <w:t>пятна на листьях</w:t>
            </w:r>
          </w:p>
        </w:tc>
        <w:tc>
          <w:tcPr>
            <w:tcW w:w="1791" w:type="dxa"/>
          </w:tcPr>
          <w:p w14:paraId="26A1E848" w14:textId="77777777" w:rsidR="00711CC7" w:rsidRDefault="00C30B52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Рост средний, </w:t>
            </w:r>
          </w:p>
          <w:p w14:paraId="2C58C70F" w14:textId="77777777" w:rsidR="00C30B52" w:rsidRPr="00C30B52" w:rsidRDefault="00C30B52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листья </w:t>
            </w:r>
            <w:r w:rsidR="005638E2">
              <w:rPr>
                <w:rFonts w:ascii="Times New Roman" w:hAnsi="Times New Roman" w:cs="Times New Roman"/>
                <w:sz w:val="26"/>
                <w:szCs w:val="26"/>
              </w:rPr>
              <w:t>мелкие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слегка изогнутые</w:t>
            </w:r>
          </w:p>
        </w:tc>
        <w:tc>
          <w:tcPr>
            <w:tcW w:w="1795" w:type="dxa"/>
          </w:tcPr>
          <w:p w14:paraId="64D94710" w14:textId="77777777" w:rsidR="00711CC7" w:rsidRPr="00C30B52" w:rsidRDefault="00C30B52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Исключить</w:t>
            </w:r>
          </w:p>
        </w:tc>
      </w:tr>
      <w:tr w:rsidR="005638E2" w14:paraId="22B2E74A" w14:textId="77777777" w:rsidTr="00BE7ECC">
        <w:tc>
          <w:tcPr>
            <w:tcW w:w="1924" w:type="dxa"/>
          </w:tcPr>
          <w:p w14:paraId="3F81D20B" w14:textId="1290F685" w:rsidR="00300769" w:rsidRDefault="00AE7E26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</w:t>
            </w:r>
            <w:r w:rsidR="00300769">
              <w:rPr>
                <w:rFonts w:ascii="Times New Roman" w:hAnsi="Times New Roman" w:cs="Times New Roman"/>
                <w:sz w:val="26"/>
                <w:szCs w:val="26"/>
              </w:rPr>
              <w:t>фельные</w:t>
            </w:r>
            <w:r w:rsidR="00300769" w:rsidRPr="00335EFC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 w:rsidR="00BE7E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00769">
              <w:rPr>
                <w:rFonts w:ascii="Times New Roman" w:hAnsi="Times New Roman" w:cs="Times New Roman"/>
                <w:sz w:val="26"/>
                <w:szCs w:val="26"/>
              </w:rPr>
              <w:t>свек</w:t>
            </w:r>
            <w:r w:rsidR="00BE7ECC">
              <w:rPr>
                <w:rFonts w:ascii="Times New Roman" w:hAnsi="Times New Roman" w:cs="Times New Roman"/>
                <w:sz w:val="26"/>
                <w:szCs w:val="26"/>
              </w:rPr>
              <w:t>ольные</w:t>
            </w:r>
          </w:p>
          <w:p w14:paraId="7263BB12" w14:textId="77777777" w:rsidR="00300769" w:rsidRPr="00335EFC" w:rsidRDefault="00AE7E26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очистки</w:t>
            </w:r>
          </w:p>
        </w:tc>
        <w:tc>
          <w:tcPr>
            <w:tcW w:w="1790" w:type="dxa"/>
          </w:tcPr>
          <w:p w14:paraId="770CA1E3" w14:textId="77777777" w:rsidR="00300769" w:rsidRPr="00300769" w:rsidRDefault="00300769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00769">
              <w:rPr>
                <w:rFonts w:ascii="Times New Roman" w:hAnsi="Times New Roman" w:cs="Times New Roman"/>
                <w:sz w:val="26"/>
                <w:szCs w:val="26"/>
              </w:rPr>
              <w:t>Рост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выше среднего, листья местами изогнуты</w:t>
            </w:r>
          </w:p>
        </w:tc>
        <w:tc>
          <w:tcPr>
            <w:tcW w:w="1786" w:type="dxa"/>
          </w:tcPr>
          <w:p w14:paraId="3AAB8783" w14:textId="77777777" w:rsidR="00300769" w:rsidRDefault="00300769" w:rsidP="0045227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00769">
              <w:rPr>
                <w:rFonts w:ascii="Times New Roman" w:hAnsi="Times New Roman" w:cs="Times New Roman"/>
                <w:sz w:val="26"/>
                <w:szCs w:val="26"/>
              </w:rPr>
              <w:t>Рост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выше среднего, листья местами изогнуты</w:t>
            </w:r>
          </w:p>
        </w:tc>
        <w:tc>
          <w:tcPr>
            <w:tcW w:w="1791" w:type="dxa"/>
          </w:tcPr>
          <w:p w14:paraId="617A84C7" w14:textId="77777777" w:rsidR="00300769" w:rsidRDefault="00300769" w:rsidP="0045227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00769">
              <w:rPr>
                <w:rFonts w:ascii="Times New Roman" w:hAnsi="Times New Roman" w:cs="Times New Roman"/>
                <w:sz w:val="26"/>
                <w:szCs w:val="26"/>
              </w:rPr>
              <w:t>Рост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выше среднего, листья местами изогнуты</w:t>
            </w:r>
          </w:p>
        </w:tc>
        <w:tc>
          <w:tcPr>
            <w:tcW w:w="1795" w:type="dxa"/>
          </w:tcPr>
          <w:p w14:paraId="3444BE7B" w14:textId="77777777" w:rsidR="00300769" w:rsidRDefault="00300769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Уменьшить </w:t>
            </w:r>
          </w:p>
          <w:p w14:paraId="4C4C35A5" w14:textId="77777777" w:rsidR="00300769" w:rsidRPr="00300769" w:rsidRDefault="00300769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содержимое</w:t>
            </w:r>
          </w:p>
        </w:tc>
      </w:tr>
      <w:tr w:rsidR="005638E2" w14:paraId="6B7BB5B0" w14:textId="77777777" w:rsidTr="00BE7ECC">
        <w:tc>
          <w:tcPr>
            <w:tcW w:w="1924" w:type="dxa"/>
          </w:tcPr>
          <w:p w14:paraId="445FCE62" w14:textId="77777777" w:rsidR="00AE7E26" w:rsidRDefault="00AE7E26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Кости</w:t>
            </w:r>
          </w:p>
          <w:p w14:paraId="2A7D70E7" w14:textId="77777777" w:rsidR="00AE7E26" w:rsidRDefault="00AE7E26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рыб</w:t>
            </w:r>
            <w:r w:rsidRPr="00765F0F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скорлупа</w:t>
            </w:r>
          </w:p>
          <w:p w14:paraId="29610597" w14:textId="77777777" w:rsidR="00AE7E26" w:rsidRPr="000C540F" w:rsidRDefault="008C74DD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яиц, з</w:t>
            </w:r>
            <w:r w:rsidR="00AE7E26">
              <w:rPr>
                <w:rFonts w:ascii="Times New Roman" w:hAnsi="Times New Roman" w:cs="Times New Roman"/>
                <w:sz w:val="26"/>
                <w:szCs w:val="26"/>
              </w:rPr>
              <w:t>ола</w:t>
            </w:r>
            <w:r w:rsidR="00AE7E26" w:rsidRPr="000C540F"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14:paraId="13C8600E" w14:textId="12C8F826" w:rsidR="00300769" w:rsidRPr="00AE7E26" w:rsidRDefault="00AE7E26" w:rsidP="00BE7EC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растительность</w:t>
            </w:r>
          </w:p>
        </w:tc>
        <w:tc>
          <w:tcPr>
            <w:tcW w:w="1790" w:type="dxa"/>
          </w:tcPr>
          <w:p w14:paraId="0919B5EE" w14:textId="77777777" w:rsidR="00300769" w:rsidRPr="00AE7E26" w:rsidRDefault="00AE7E26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E7E26">
              <w:rPr>
                <w:rFonts w:ascii="Times New Roman" w:hAnsi="Times New Roman" w:cs="Times New Roman"/>
                <w:sz w:val="26"/>
                <w:szCs w:val="26"/>
              </w:rPr>
              <w:t>Рост хороший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листья хорошо развиты, красивый внешний вид</w:t>
            </w:r>
          </w:p>
        </w:tc>
        <w:tc>
          <w:tcPr>
            <w:tcW w:w="1786" w:type="dxa"/>
          </w:tcPr>
          <w:p w14:paraId="3A6531D2" w14:textId="77777777" w:rsidR="00300769" w:rsidRDefault="00AE7E26" w:rsidP="0045227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E7E26">
              <w:rPr>
                <w:rFonts w:ascii="Times New Roman" w:hAnsi="Times New Roman" w:cs="Times New Roman"/>
                <w:sz w:val="26"/>
                <w:szCs w:val="26"/>
              </w:rPr>
              <w:t>Рост хороший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листья хорошо развиты, красивый внешний вид</w:t>
            </w:r>
          </w:p>
        </w:tc>
        <w:tc>
          <w:tcPr>
            <w:tcW w:w="1791" w:type="dxa"/>
          </w:tcPr>
          <w:p w14:paraId="57350E45" w14:textId="77777777" w:rsidR="00300769" w:rsidRDefault="00AE7E26" w:rsidP="0045227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AE7E26">
              <w:rPr>
                <w:rFonts w:ascii="Times New Roman" w:hAnsi="Times New Roman" w:cs="Times New Roman"/>
                <w:sz w:val="26"/>
                <w:szCs w:val="26"/>
              </w:rPr>
              <w:t>Рост хороший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листья хорошо развиты, красивый внешний вид</w:t>
            </w:r>
          </w:p>
        </w:tc>
        <w:tc>
          <w:tcPr>
            <w:tcW w:w="1795" w:type="dxa"/>
          </w:tcPr>
          <w:p w14:paraId="297143C3" w14:textId="77777777" w:rsidR="00300769" w:rsidRPr="00AE7E26" w:rsidRDefault="00AE7E26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E7E26">
              <w:rPr>
                <w:rFonts w:ascii="Times New Roman" w:hAnsi="Times New Roman" w:cs="Times New Roman"/>
                <w:sz w:val="26"/>
                <w:szCs w:val="26"/>
              </w:rPr>
              <w:t xml:space="preserve">Оставить </w:t>
            </w:r>
          </w:p>
          <w:p w14:paraId="79414962" w14:textId="77777777" w:rsidR="00AE7E26" w:rsidRPr="00AE7E26" w:rsidRDefault="00AE7E26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E7E26">
              <w:rPr>
                <w:rFonts w:ascii="Times New Roman" w:hAnsi="Times New Roman" w:cs="Times New Roman"/>
                <w:sz w:val="26"/>
                <w:szCs w:val="26"/>
              </w:rPr>
              <w:t>для общего</w:t>
            </w:r>
          </w:p>
          <w:p w14:paraId="58A9219F" w14:textId="77777777" w:rsidR="00AE7E26" w:rsidRDefault="00AE7E26" w:rsidP="0045227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посева</w:t>
            </w:r>
          </w:p>
        </w:tc>
      </w:tr>
      <w:tr w:rsidR="005638E2" w14:paraId="1125B282" w14:textId="77777777" w:rsidTr="00BE7ECC">
        <w:tc>
          <w:tcPr>
            <w:tcW w:w="1924" w:type="dxa"/>
          </w:tcPr>
          <w:p w14:paraId="03F6147B" w14:textId="77777777" w:rsidR="00300769" w:rsidRPr="00AE7E26" w:rsidRDefault="00AE7E26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E7E26">
              <w:rPr>
                <w:rFonts w:ascii="Times New Roman" w:hAnsi="Times New Roman" w:cs="Times New Roman"/>
                <w:sz w:val="26"/>
                <w:szCs w:val="26"/>
              </w:rPr>
              <w:t>Мандарины</w:t>
            </w:r>
          </w:p>
        </w:tc>
        <w:tc>
          <w:tcPr>
            <w:tcW w:w="1790" w:type="dxa"/>
          </w:tcPr>
          <w:p w14:paraId="127C69C2" w14:textId="77777777" w:rsidR="00300769" w:rsidRPr="00431823" w:rsidRDefault="00431823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31823">
              <w:rPr>
                <w:rFonts w:ascii="Times New Roman" w:hAnsi="Times New Roman" w:cs="Times New Roman"/>
                <w:sz w:val="26"/>
                <w:szCs w:val="26"/>
              </w:rPr>
              <w:t>Листья мелкие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изогнутые, развиты плохо, слабый рост</w:t>
            </w:r>
          </w:p>
        </w:tc>
        <w:tc>
          <w:tcPr>
            <w:tcW w:w="1786" w:type="dxa"/>
          </w:tcPr>
          <w:p w14:paraId="49F1FE5C" w14:textId="77777777" w:rsidR="00300769" w:rsidRDefault="00431823" w:rsidP="0045227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431823">
              <w:rPr>
                <w:rFonts w:ascii="Times New Roman" w:hAnsi="Times New Roman" w:cs="Times New Roman"/>
                <w:sz w:val="26"/>
                <w:szCs w:val="26"/>
              </w:rPr>
              <w:t>Листья мелкие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изогнутые, развиты плохо, слабый рост</w:t>
            </w:r>
          </w:p>
        </w:tc>
        <w:tc>
          <w:tcPr>
            <w:tcW w:w="1791" w:type="dxa"/>
          </w:tcPr>
          <w:p w14:paraId="63B7E2D1" w14:textId="77777777" w:rsidR="00300769" w:rsidRDefault="00431823" w:rsidP="0045227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431823">
              <w:rPr>
                <w:rFonts w:ascii="Times New Roman" w:hAnsi="Times New Roman" w:cs="Times New Roman"/>
                <w:sz w:val="26"/>
                <w:szCs w:val="26"/>
              </w:rPr>
              <w:t>Листья мелкие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изогнутые, развиты плохо, слабый рост</w:t>
            </w:r>
          </w:p>
        </w:tc>
        <w:tc>
          <w:tcPr>
            <w:tcW w:w="1795" w:type="dxa"/>
          </w:tcPr>
          <w:p w14:paraId="20854C23" w14:textId="77777777" w:rsidR="00431823" w:rsidRDefault="00431823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Исключить</w:t>
            </w:r>
          </w:p>
          <w:p w14:paraId="34C696E2" w14:textId="77777777" w:rsidR="00431823" w:rsidRDefault="00431823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1973079" w14:textId="77777777" w:rsidR="00431823" w:rsidRDefault="00431823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02B59A9" w14:textId="77777777" w:rsidR="00431823" w:rsidRDefault="00431823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A1BA213" w14:textId="77777777" w:rsidR="00431823" w:rsidRDefault="00431823" w:rsidP="0045227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5638E2" w14:paraId="68EFDEB3" w14:textId="77777777" w:rsidTr="00BE7ECC">
        <w:tc>
          <w:tcPr>
            <w:tcW w:w="1924" w:type="dxa"/>
          </w:tcPr>
          <w:p w14:paraId="6E3DE596" w14:textId="77777777" w:rsidR="00300769" w:rsidRPr="00431823" w:rsidRDefault="00431823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31823">
              <w:rPr>
                <w:rFonts w:ascii="Times New Roman" w:hAnsi="Times New Roman" w:cs="Times New Roman"/>
                <w:sz w:val="26"/>
                <w:szCs w:val="26"/>
              </w:rPr>
              <w:t>Кофе</w:t>
            </w:r>
            <w:r w:rsidRPr="0043182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</w:t>
            </w:r>
            <w:r w:rsidRPr="00431823">
              <w:rPr>
                <w:rFonts w:ascii="Times New Roman" w:hAnsi="Times New Roman" w:cs="Times New Roman"/>
                <w:sz w:val="26"/>
                <w:szCs w:val="26"/>
              </w:rPr>
              <w:t>чай</w:t>
            </w:r>
          </w:p>
        </w:tc>
        <w:tc>
          <w:tcPr>
            <w:tcW w:w="1790" w:type="dxa"/>
          </w:tcPr>
          <w:p w14:paraId="579DACD1" w14:textId="77777777" w:rsidR="00431823" w:rsidRPr="00431823" w:rsidRDefault="00431823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31823">
              <w:rPr>
                <w:rFonts w:ascii="Times New Roman" w:hAnsi="Times New Roman" w:cs="Times New Roman"/>
                <w:sz w:val="26"/>
                <w:szCs w:val="26"/>
              </w:rPr>
              <w:t>Листья мелкие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изогнутые, развиты плохо, слабый рост</w:t>
            </w:r>
          </w:p>
        </w:tc>
        <w:tc>
          <w:tcPr>
            <w:tcW w:w="1786" w:type="dxa"/>
          </w:tcPr>
          <w:p w14:paraId="56FBBB8B" w14:textId="77777777" w:rsidR="00300769" w:rsidRDefault="00431823" w:rsidP="0045227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431823">
              <w:rPr>
                <w:rFonts w:ascii="Times New Roman" w:hAnsi="Times New Roman" w:cs="Times New Roman"/>
                <w:sz w:val="26"/>
                <w:szCs w:val="26"/>
              </w:rPr>
              <w:t>Листья мелкие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изогнутые, развиты плохо, </w:t>
            </w:r>
            <w:r w:rsidR="005638E2">
              <w:rPr>
                <w:rFonts w:ascii="Times New Roman" w:hAnsi="Times New Roman" w:cs="Times New Roman"/>
                <w:sz w:val="26"/>
                <w:szCs w:val="26"/>
              </w:rPr>
              <w:t xml:space="preserve">стебли хрупкие,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слабый рост</w:t>
            </w:r>
          </w:p>
        </w:tc>
        <w:tc>
          <w:tcPr>
            <w:tcW w:w="1791" w:type="dxa"/>
          </w:tcPr>
          <w:p w14:paraId="1256B9BC" w14:textId="77777777" w:rsidR="005638E2" w:rsidRDefault="00431823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31823">
              <w:rPr>
                <w:rFonts w:ascii="Times New Roman" w:hAnsi="Times New Roman" w:cs="Times New Roman"/>
                <w:sz w:val="26"/>
                <w:szCs w:val="26"/>
              </w:rPr>
              <w:t>Листья мелкие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изогнутые, развиты плохо, </w:t>
            </w:r>
            <w:r w:rsidR="005638E2">
              <w:rPr>
                <w:rFonts w:ascii="Times New Roman" w:hAnsi="Times New Roman" w:cs="Times New Roman"/>
                <w:sz w:val="26"/>
                <w:szCs w:val="26"/>
              </w:rPr>
              <w:t>стебли</w:t>
            </w:r>
          </w:p>
          <w:p w14:paraId="24202CE7" w14:textId="77777777" w:rsidR="005638E2" w:rsidRDefault="005638E2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хрупкие,</w:t>
            </w:r>
          </w:p>
          <w:p w14:paraId="016757F6" w14:textId="77777777" w:rsidR="00300769" w:rsidRDefault="00431823" w:rsidP="0045227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слабый рост</w:t>
            </w:r>
          </w:p>
        </w:tc>
        <w:tc>
          <w:tcPr>
            <w:tcW w:w="1795" w:type="dxa"/>
          </w:tcPr>
          <w:p w14:paraId="74A63B20" w14:textId="77777777" w:rsidR="00300769" w:rsidRPr="00431823" w:rsidRDefault="00431823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31823">
              <w:rPr>
                <w:rFonts w:ascii="Times New Roman" w:hAnsi="Times New Roman" w:cs="Times New Roman"/>
                <w:sz w:val="26"/>
                <w:szCs w:val="26"/>
              </w:rPr>
              <w:t xml:space="preserve">Уменьшить </w:t>
            </w:r>
          </w:p>
          <w:p w14:paraId="283734C3" w14:textId="77777777" w:rsidR="00431823" w:rsidRDefault="00431823" w:rsidP="0045227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431823">
              <w:rPr>
                <w:rFonts w:ascii="Times New Roman" w:hAnsi="Times New Roman" w:cs="Times New Roman"/>
                <w:sz w:val="26"/>
                <w:szCs w:val="26"/>
              </w:rPr>
              <w:t>содержимое</w:t>
            </w:r>
          </w:p>
        </w:tc>
      </w:tr>
      <w:tr w:rsidR="005638E2" w14:paraId="4576788C" w14:textId="77777777" w:rsidTr="00BE7ECC">
        <w:tc>
          <w:tcPr>
            <w:tcW w:w="1924" w:type="dxa"/>
          </w:tcPr>
          <w:p w14:paraId="553F6C44" w14:textId="77777777" w:rsidR="00300769" w:rsidRPr="00431823" w:rsidRDefault="00431823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Полиэтилен</w:t>
            </w:r>
          </w:p>
        </w:tc>
        <w:tc>
          <w:tcPr>
            <w:tcW w:w="1790" w:type="dxa"/>
          </w:tcPr>
          <w:p w14:paraId="7D29547A" w14:textId="77777777" w:rsidR="00300769" w:rsidRPr="00431823" w:rsidRDefault="005638E2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31823">
              <w:rPr>
                <w:rFonts w:ascii="Times New Roman" w:hAnsi="Times New Roman" w:cs="Times New Roman"/>
                <w:sz w:val="26"/>
                <w:szCs w:val="26"/>
              </w:rPr>
              <w:t>Половина всходов пропала, стебли хрупкие, листья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мелкие</w:t>
            </w:r>
          </w:p>
        </w:tc>
        <w:tc>
          <w:tcPr>
            <w:tcW w:w="1786" w:type="dxa"/>
          </w:tcPr>
          <w:p w14:paraId="359ABC1D" w14:textId="77777777" w:rsidR="00300769" w:rsidRDefault="005638E2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Пропали </w:t>
            </w:r>
          </w:p>
          <w:p w14:paraId="0C2F7EAD" w14:textId="77777777" w:rsidR="005638E2" w:rsidRDefault="005638E2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всходы</w:t>
            </w:r>
          </w:p>
          <w:p w14:paraId="151B7A08" w14:textId="77777777" w:rsidR="005638E2" w:rsidRPr="00431823" w:rsidRDefault="005638E2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(засохли)</w:t>
            </w:r>
          </w:p>
        </w:tc>
        <w:tc>
          <w:tcPr>
            <w:tcW w:w="1791" w:type="dxa"/>
          </w:tcPr>
          <w:p w14:paraId="5A254DCF" w14:textId="77777777" w:rsidR="00300769" w:rsidRDefault="00431823" w:rsidP="0045227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431823">
              <w:rPr>
                <w:rFonts w:ascii="Times New Roman" w:hAnsi="Times New Roman" w:cs="Times New Roman"/>
                <w:sz w:val="26"/>
                <w:szCs w:val="26"/>
              </w:rPr>
              <w:t>Половина всходов пропала, стебли хрупкие, листья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мелкие</w:t>
            </w:r>
          </w:p>
        </w:tc>
        <w:tc>
          <w:tcPr>
            <w:tcW w:w="1795" w:type="dxa"/>
          </w:tcPr>
          <w:p w14:paraId="6426F449" w14:textId="77777777" w:rsidR="00300769" w:rsidRPr="00431823" w:rsidRDefault="00431823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31823">
              <w:rPr>
                <w:rFonts w:ascii="Times New Roman" w:hAnsi="Times New Roman" w:cs="Times New Roman"/>
                <w:sz w:val="26"/>
                <w:szCs w:val="26"/>
              </w:rPr>
              <w:t>Исключить</w:t>
            </w:r>
          </w:p>
        </w:tc>
      </w:tr>
      <w:tr w:rsidR="005638E2" w14:paraId="6D71C09B" w14:textId="77777777" w:rsidTr="00BE7ECC">
        <w:tc>
          <w:tcPr>
            <w:tcW w:w="1924" w:type="dxa"/>
          </w:tcPr>
          <w:p w14:paraId="6CFB7F81" w14:textId="77777777" w:rsidR="00300769" w:rsidRPr="00897499" w:rsidRDefault="00897499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Смесь №7</w:t>
            </w:r>
          </w:p>
        </w:tc>
        <w:tc>
          <w:tcPr>
            <w:tcW w:w="1790" w:type="dxa"/>
          </w:tcPr>
          <w:p w14:paraId="0757603E" w14:textId="034E2CC5" w:rsidR="00897499" w:rsidRDefault="00897499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Всё хорошо растёт, внешний вид растений очень хороший</w:t>
            </w:r>
            <w:r w:rsidR="00BE7ECC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Местами</w:t>
            </w:r>
            <w:r w:rsidR="00BE7E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небольшая</w:t>
            </w:r>
          </w:p>
          <w:p w14:paraId="3E13DF0C" w14:textId="77777777" w:rsidR="00300769" w:rsidRDefault="00897499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изогнутость</w:t>
            </w:r>
          </w:p>
          <w:p w14:paraId="1B60B5DD" w14:textId="77777777" w:rsidR="00FF4EF4" w:rsidRDefault="00897499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листьев, </w:t>
            </w:r>
            <w:r w:rsidR="00FF4EF4">
              <w:rPr>
                <w:rFonts w:ascii="Times New Roman" w:hAnsi="Times New Roman" w:cs="Times New Roman"/>
                <w:sz w:val="26"/>
                <w:szCs w:val="26"/>
              </w:rPr>
              <w:t>стебли хорошо</w:t>
            </w:r>
          </w:p>
          <w:p w14:paraId="3A2CF471" w14:textId="69184261" w:rsidR="00897499" w:rsidRPr="00897499" w:rsidRDefault="00FF4EF4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развиты</w:t>
            </w:r>
          </w:p>
        </w:tc>
        <w:tc>
          <w:tcPr>
            <w:tcW w:w="1786" w:type="dxa"/>
          </w:tcPr>
          <w:p w14:paraId="69AA53DD" w14:textId="3395C5CB" w:rsidR="00897499" w:rsidRDefault="00897499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Всё хорошо растёт, внешний вид растений очень хороший</w:t>
            </w:r>
            <w:r w:rsidR="00BE7ECC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Местами небольшая</w:t>
            </w:r>
          </w:p>
          <w:p w14:paraId="466023B2" w14:textId="77777777" w:rsidR="00897499" w:rsidRDefault="00897499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изогнутость</w:t>
            </w:r>
          </w:p>
          <w:p w14:paraId="2DEED855" w14:textId="13D1D7C9" w:rsidR="00300769" w:rsidRDefault="00897499" w:rsidP="0045227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листьев, </w:t>
            </w:r>
            <w:r w:rsidR="00FF4EF4">
              <w:rPr>
                <w:rFonts w:ascii="Times New Roman" w:hAnsi="Times New Roman" w:cs="Times New Roman"/>
                <w:sz w:val="26"/>
                <w:szCs w:val="26"/>
              </w:rPr>
              <w:t>стебли крепкие</w:t>
            </w:r>
          </w:p>
        </w:tc>
        <w:tc>
          <w:tcPr>
            <w:tcW w:w="1791" w:type="dxa"/>
          </w:tcPr>
          <w:p w14:paraId="3EEDF3BE" w14:textId="77777777" w:rsidR="00FF4EF4" w:rsidRDefault="00897499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Всё хорошо растёт, внешний вид растений очень хороший, </w:t>
            </w:r>
          </w:p>
          <w:p w14:paraId="49ACA913" w14:textId="77777777" w:rsidR="00300769" w:rsidRDefault="00FF4EF4" w:rsidP="0045227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листья зелёные, крупные</w:t>
            </w:r>
          </w:p>
        </w:tc>
        <w:tc>
          <w:tcPr>
            <w:tcW w:w="1795" w:type="dxa"/>
          </w:tcPr>
          <w:p w14:paraId="7FDF0AB3" w14:textId="77777777" w:rsidR="00300769" w:rsidRDefault="00897499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Исключить </w:t>
            </w:r>
          </w:p>
          <w:p w14:paraId="2AAA7C33" w14:textId="77777777" w:rsidR="00897499" w:rsidRDefault="00897499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лишнее, </w:t>
            </w:r>
          </w:p>
          <w:p w14:paraId="696B7E13" w14:textId="77777777" w:rsidR="00897499" w:rsidRDefault="00897499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рассмотреть</w:t>
            </w:r>
          </w:p>
          <w:p w14:paraId="5BD09F07" w14:textId="77777777" w:rsidR="00897499" w:rsidRPr="00897499" w:rsidRDefault="00897499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возможные варианты</w:t>
            </w:r>
          </w:p>
        </w:tc>
      </w:tr>
    </w:tbl>
    <w:p w14:paraId="01821EEE" w14:textId="5E8B3786" w:rsidR="00063B31" w:rsidRPr="000670C8" w:rsidRDefault="00FF4EF4" w:rsidP="00BE7E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0C8">
        <w:rPr>
          <w:rFonts w:ascii="Times New Roman" w:hAnsi="Times New Roman" w:cs="Times New Roman"/>
          <w:b/>
          <w:sz w:val="28"/>
          <w:szCs w:val="28"/>
        </w:rPr>
        <w:t>Дата: 31марта</w:t>
      </w:r>
      <w:r w:rsidR="00BE7ECC">
        <w:rPr>
          <w:rFonts w:ascii="Times New Roman" w:hAnsi="Times New Roman" w:cs="Times New Roman"/>
          <w:b/>
          <w:sz w:val="28"/>
          <w:szCs w:val="28"/>
        </w:rPr>
        <w:t xml:space="preserve"> 2021 г</w:t>
      </w:r>
      <w:r w:rsidR="00F36314" w:rsidRPr="000670C8">
        <w:rPr>
          <w:rFonts w:ascii="Times New Roman" w:hAnsi="Times New Roman" w:cs="Times New Roman"/>
          <w:b/>
          <w:sz w:val="28"/>
          <w:szCs w:val="28"/>
        </w:rPr>
        <w:t xml:space="preserve">.   </w:t>
      </w:r>
      <w:r w:rsidR="006F7575" w:rsidRPr="000670C8">
        <w:rPr>
          <w:rFonts w:ascii="Times New Roman" w:hAnsi="Times New Roman" w:cs="Times New Roman"/>
          <w:sz w:val="28"/>
          <w:szCs w:val="28"/>
        </w:rPr>
        <w:t>Готовим новую почву для проведения второго вари</w:t>
      </w:r>
      <w:r w:rsidR="00063B31" w:rsidRPr="000670C8">
        <w:rPr>
          <w:rFonts w:ascii="Times New Roman" w:hAnsi="Times New Roman" w:cs="Times New Roman"/>
          <w:sz w:val="28"/>
          <w:szCs w:val="28"/>
        </w:rPr>
        <w:t>анта опытов (</w:t>
      </w:r>
      <w:r w:rsidR="00BE7ECC">
        <w:rPr>
          <w:rFonts w:ascii="Times New Roman" w:hAnsi="Times New Roman" w:cs="Times New Roman"/>
          <w:sz w:val="28"/>
          <w:szCs w:val="28"/>
        </w:rPr>
        <w:t>т</w:t>
      </w:r>
      <w:r w:rsidR="00063B31" w:rsidRPr="000670C8">
        <w:rPr>
          <w:rFonts w:ascii="Times New Roman" w:hAnsi="Times New Roman" w:cs="Times New Roman"/>
          <w:sz w:val="28"/>
          <w:szCs w:val="28"/>
        </w:rPr>
        <w:t>аблица 7</w:t>
      </w:r>
      <w:r w:rsidR="00E145E8" w:rsidRPr="000670C8">
        <w:rPr>
          <w:rFonts w:ascii="Times New Roman" w:hAnsi="Times New Roman" w:cs="Times New Roman"/>
          <w:sz w:val="28"/>
          <w:szCs w:val="28"/>
        </w:rPr>
        <w:t>, приложение 8</w:t>
      </w:r>
      <w:r w:rsidR="00063B31" w:rsidRPr="000670C8">
        <w:rPr>
          <w:rFonts w:ascii="Times New Roman" w:hAnsi="Times New Roman" w:cs="Times New Roman"/>
          <w:sz w:val="28"/>
          <w:szCs w:val="28"/>
        </w:rPr>
        <w:t xml:space="preserve">). </w:t>
      </w:r>
      <w:r w:rsidR="006F7575" w:rsidRPr="000670C8">
        <w:rPr>
          <w:rFonts w:ascii="Times New Roman" w:hAnsi="Times New Roman" w:cs="Times New Roman"/>
          <w:sz w:val="28"/>
          <w:szCs w:val="28"/>
        </w:rPr>
        <w:t xml:space="preserve"> Земли взяли больше, так как некоторые компоненты исключены. Компоненты взвешиваем; хлеб измельчаем, потом замачиваем.  Выдерживаем 2 недели</w:t>
      </w:r>
      <w:r w:rsidR="009A123E" w:rsidRPr="000670C8">
        <w:rPr>
          <w:rFonts w:ascii="Times New Roman" w:hAnsi="Times New Roman" w:cs="Times New Roman"/>
          <w:sz w:val="28"/>
          <w:szCs w:val="28"/>
        </w:rPr>
        <w:t>.</w:t>
      </w:r>
      <w:r w:rsidR="00F36314" w:rsidRPr="000670C8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14:paraId="7FE005ED" w14:textId="77777777" w:rsidR="00BE7ECC" w:rsidRDefault="00F36314" w:rsidP="0045227C">
      <w:pPr>
        <w:spacing w:after="0" w:line="240" w:lineRule="auto"/>
        <w:ind w:left="709" w:hanging="70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                 </w:t>
      </w:r>
      <w:r w:rsidR="009A123E">
        <w:rPr>
          <w:rFonts w:ascii="Times New Roman" w:hAnsi="Times New Roman" w:cs="Times New Roman"/>
          <w:b/>
          <w:sz w:val="26"/>
          <w:szCs w:val="26"/>
        </w:rPr>
        <w:t xml:space="preserve">           </w:t>
      </w:r>
    </w:p>
    <w:p w14:paraId="77E9395E" w14:textId="3CD9856A" w:rsidR="00C47924" w:rsidRPr="000670C8" w:rsidRDefault="009A123E" w:rsidP="0045227C">
      <w:pPr>
        <w:spacing w:after="0" w:line="240" w:lineRule="auto"/>
        <w:ind w:left="709" w:hanging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</w:t>
      </w:r>
      <w:r w:rsidRPr="000670C8">
        <w:rPr>
          <w:rFonts w:ascii="Times New Roman" w:hAnsi="Times New Roman" w:cs="Times New Roman"/>
          <w:b/>
          <w:sz w:val="28"/>
          <w:szCs w:val="28"/>
        </w:rPr>
        <w:t>Таблица 7</w:t>
      </w:r>
    </w:p>
    <w:p w14:paraId="494AD218" w14:textId="77777777" w:rsidR="00C47924" w:rsidRPr="000670C8" w:rsidRDefault="00C47924" w:rsidP="00BE7E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0C8">
        <w:rPr>
          <w:rFonts w:ascii="Times New Roman" w:hAnsi="Times New Roman" w:cs="Times New Roman"/>
          <w:b/>
          <w:sz w:val="28"/>
          <w:szCs w:val="28"/>
        </w:rPr>
        <w:t>Исследуемые компоненты бытовых отходов для выращивания кабачков</w:t>
      </w:r>
      <w:r w:rsidR="00D21CD1" w:rsidRPr="000670C8">
        <w:rPr>
          <w:rFonts w:ascii="Times New Roman" w:hAnsi="Times New Roman" w:cs="Times New Roman"/>
          <w:b/>
          <w:sz w:val="28"/>
          <w:szCs w:val="28"/>
        </w:rPr>
        <w:t xml:space="preserve"> (новый вариант)</w:t>
      </w:r>
    </w:p>
    <w:tbl>
      <w:tblPr>
        <w:tblStyle w:val="af5"/>
        <w:tblW w:w="10770" w:type="dxa"/>
        <w:tblInd w:w="-856" w:type="dxa"/>
        <w:tblLook w:val="04A0" w:firstRow="1" w:lastRow="0" w:firstColumn="1" w:lastColumn="0" w:noHBand="0" w:noVBand="1"/>
      </w:tblPr>
      <w:tblGrid>
        <w:gridCol w:w="904"/>
        <w:gridCol w:w="787"/>
        <w:gridCol w:w="888"/>
        <w:gridCol w:w="1291"/>
        <w:gridCol w:w="1376"/>
        <w:gridCol w:w="1211"/>
        <w:gridCol w:w="1840"/>
        <w:gridCol w:w="869"/>
        <w:gridCol w:w="705"/>
        <w:gridCol w:w="933"/>
      </w:tblGrid>
      <w:tr w:rsidR="008960A9" w14:paraId="439227DB" w14:textId="77777777" w:rsidTr="008960A9">
        <w:tc>
          <w:tcPr>
            <w:tcW w:w="904" w:type="dxa"/>
          </w:tcPr>
          <w:p w14:paraId="5A546EA7" w14:textId="77777777" w:rsidR="00D21CD1" w:rsidRPr="00335EFC" w:rsidRDefault="00D21CD1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п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</w:p>
          <w:p w14:paraId="7425D3A8" w14:textId="77777777" w:rsidR="00D21CD1" w:rsidRDefault="00D21CD1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87" w:type="dxa"/>
          </w:tcPr>
          <w:p w14:paraId="2D723B1A" w14:textId="164088D1" w:rsidR="00D21CD1" w:rsidRDefault="00700E1F" w:rsidP="00BE7EC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Зола</w:t>
            </w:r>
            <w:r w:rsidR="008960A9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</w:t>
            </w:r>
          </w:p>
        </w:tc>
        <w:tc>
          <w:tcPr>
            <w:tcW w:w="888" w:type="dxa"/>
          </w:tcPr>
          <w:p w14:paraId="12521470" w14:textId="78D41CDC" w:rsidR="00D21CD1" w:rsidRDefault="00D21CD1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Кос</w:t>
            </w:r>
            <w:r w:rsidR="00BE7ECC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  <w:p w14:paraId="71E6C4CE" w14:textId="77777777" w:rsidR="00D21CD1" w:rsidRDefault="00D21CD1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рыб,</w:t>
            </w:r>
          </w:p>
          <w:p w14:paraId="3D1914E9" w14:textId="77777777" w:rsidR="00D21CD1" w:rsidRDefault="00D21CD1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  <w:tc>
          <w:tcPr>
            <w:tcW w:w="1291" w:type="dxa"/>
          </w:tcPr>
          <w:p w14:paraId="7CE938FD" w14:textId="2A46204D" w:rsidR="00D21CD1" w:rsidRDefault="00D21CD1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Скорлупа </w:t>
            </w:r>
          </w:p>
          <w:p w14:paraId="1A3C3FDE" w14:textId="77777777" w:rsidR="00D21CD1" w:rsidRPr="00335EFC" w:rsidRDefault="00D21CD1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яиц, г</w:t>
            </w:r>
          </w:p>
        </w:tc>
        <w:tc>
          <w:tcPr>
            <w:tcW w:w="2004" w:type="dxa"/>
          </w:tcPr>
          <w:p w14:paraId="101C298D" w14:textId="77777777" w:rsidR="008960A9" w:rsidRDefault="00D21CD1" w:rsidP="00BE7EC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Расти</w:t>
            </w:r>
          </w:p>
          <w:p w14:paraId="523D31F9" w14:textId="0665F2B1" w:rsidR="00D21CD1" w:rsidRDefault="00D21CD1" w:rsidP="00BE7EC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тельность, г</w:t>
            </w:r>
          </w:p>
        </w:tc>
        <w:tc>
          <w:tcPr>
            <w:tcW w:w="1211" w:type="dxa"/>
          </w:tcPr>
          <w:p w14:paraId="3F0D7607" w14:textId="01E40EEF" w:rsidR="00D21CD1" w:rsidRDefault="00D21CD1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Хлебные </w:t>
            </w:r>
          </w:p>
          <w:p w14:paraId="0275CB5B" w14:textId="77777777" w:rsidR="00D21CD1" w:rsidRDefault="00D21CD1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корки,</w:t>
            </w:r>
          </w:p>
          <w:p w14:paraId="7C07093E" w14:textId="77777777" w:rsidR="00D21CD1" w:rsidRPr="000C540F" w:rsidRDefault="00D21CD1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</w:t>
            </w:r>
          </w:p>
        </w:tc>
        <w:tc>
          <w:tcPr>
            <w:tcW w:w="1178" w:type="dxa"/>
          </w:tcPr>
          <w:p w14:paraId="0B65DB74" w14:textId="409E618D" w:rsidR="00700E1F" w:rsidRDefault="00D21CD1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Картофельные</w:t>
            </w:r>
          </w:p>
          <w:p w14:paraId="7714705A" w14:textId="64EA2A4F" w:rsidR="00D21CD1" w:rsidRDefault="00700E1F" w:rsidP="008960A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26957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 w:rsidR="00D21CD1">
              <w:rPr>
                <w:rFonts w:ascii="Times New Roman" w:hAnsi="Times New Roman" w:cs="Times New Roman"/>
                <w:sz w:val="26"/>
                <w:szCs w:val="26"/>
              </w:rPr>
              <w:t>свек</w:t>
            </w:r>
            <w:r w:rsidR="008960A9">
              <w:rPr>
                <w:rFonts w:ascii="Times New Roman" w:hAnsi="Times New Roman" w:cs="Times New Roman"/>
                <w:sz w:val="26"/>
                <w:szCs w:val="26"/>
              </w:rPr>
              <w:t>ольные</w:t>
            </w:r>
          </w:p>
          <w:p w14:paraId="662722A1" w14:textId="77777777" w:rsidR="00D21CD1" w:rsidRPr="00335EFC" w:rsidRDefault="00D21CD1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очистки, г</w:t>
            </w:r>
          </w:p>
        </w:tc>
        <w:tc>
          <w:tcPr>
            <w:tcW w:w="869" w:type="dxa"/>
          </w:tcPr>
          <w:p w14:paraId="06687719" w14:textId="77777777" w:rsidR="00D21CD1" w:rsidRDefault="00D21CD1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Кофе,</w:t>
            </w:r>
          </w:p>
          <w:p w14:paraId="70ADB02D" w14:textId="77777777" w:rsidR="00D21CD1" w:rsidRDefault="00D21CD1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  <w:tc>
          <w:tcPr>
            <w:tcW w:w="705" w:type="dxa"/>
          </w:tcPr>
          <w:p w14:paraId="524CB418" w14:textId="77777777" w:rsidR="00D21CD1" w:rsidRDefault="00D21CD1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Чай, </w:t>
            </w:r>
          </w:p>
          <w:p w14:paraId="63A5DF66" w14:textId="77777777" w:rsidR="00D21CD1" w:rsidRDefault="00D21CD1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  <w:tc>
          <w:tcPr>
            <w:tcW w:w="933" w:type="dxa"/>
          </w:tcPr>
          <w:p w14:paraId="6D782E5C" w14:textId="77777777" w:rsidR="00700E1F" w:rsidRDefault="00700E1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Масса</w:t>
            </w:r>
          </w:p>
          <w:p w14:paraId="36976540" w14:textId="77777777" w:rsidR="00700E1F" w:rsidRDefault="00700E1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земли,</w:t>
            </w:r>
          </w:p>
          <w:p w14:paraId="69141C64" w14:textId="77777777" w:rsidR="00D21CD1" w:rsidRDefault="00700E1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</w:tr>
      <w:tr w:rsidR="008960A9" w14:paraId="6E0831C6" w14:textId="77777777" w:rsidTr="008960A9">
        <w:tc>
          <w:tcPr>
            <w:tcW w:w="904" w:type="dxa"/>
          </w:tcPr>
          <w:p w14:paraId="590FDC3E" w14:textId="77777777" w:rsidR="00D21CD1" w:rsidRDefault="00700E1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Смесь</w:t>
            </w:r>
          </w:p>
          <w:p w14:paraId="50810EA3" w14:textId="77777777" w:rsidR="00700E1F" w:rsidRPr="00700E1F" w:rsidRDefault="00700E1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№ 1</w:t>
            </w:r>
          </w:p>
        </w:tc>
        <w:tc>
          <w:tcPr>
            <w:tcW w:w="787" w:type="dxa"/>
          </w:tcPr>
          <w:p w14:paraId="021B7470" w14:textId="77777777" w:rsidR="00D21CD1" w:rsidRDefault="00D21CD1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14:paraId="724E8B68" w14:textId="77777777" w:rsidR="00741128" w:rsidRPr="00741128" w:rsidRDefault="00741128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</w:t>
            </w:r>
          </w:p>
        </w:tc>
        <w:tc>
          <w:tcPr>
            <w:tcW w:w="888" w:type="dxa"/>
          </w:tcPr>
          <w:p w14:paraId="4A4700C1" w14:textId="77777777" w:rsidR="00D21CD1" w:rsidRDefault="00D21CD1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0F4D324" w14:textId="77777777" w:rsidR="00700E1F" w:rsidRDefault="00700E1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91" w:type="dxa"/>
          </w:tcPr>
          <w:p w14:paraId="6B54DC8C" w14:textId="77777777" w:rsidR="00D21CD1" w:rsidRDefault="00D21CD1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19DEA36" w14:textId="77777777" w:rsidR="00700E1F" w:rsidRDefault="00700E1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004" w:type="dxa"/>
          </w:tcPr>
          <w:p w14:paraId="122EDD21" w14:textId="77777777" w:rsidR="00D21CD1" w:rsidRDefault="00D21CD1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AE607B7" w14:textId="77777777" w:rsidR="00700E1F" w:rsidRDefault="00700E1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211" w:type="dxa"/>
          </w:tcPr>
          <w:p w14:paraId="55C2D152" w14:textId="77777777" w:rsidR="00D21CD1" w:rsidRDefault="00D21CD1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DE50876" w14:textId="77777777" w:rsidR="00700E1F" w:rsidRDefault="00700E1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178" w:type="dxa"/>
          </w:tcPr>
          <w:p w14:paraId="46827042" w14:textId="77777777" w:rsidR="00741128" w:rsidRDefault="00741128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5196234" w14:textId="77777777" w:rsidR="00D21CD1" w:rsidRPr="00741128" w:rsidRDefault="00741128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/15</w:t>
            </w:r>
          </w:p>
          <w:p w14:paraId="09D930A6" w14:textId="77777777" w:rsidR="00741128" w:rsidRDefault="00741128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69" w:type="dxa"/>
          </w:tcPr>
          <w:p w14:paraId="6C2BF5EB" w14:textId="77777777" w:rsidR="00D21CD1" w:rsidRDefault="00D21CD1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14:paraId="6D861940" w14:textId="77777777" w:rsidR="00741128" w:rsidRPr="00741128" w:rsidRDefault="00741128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705" w:type="dxa"/>
          </w:tcPr>
          <w:p w14:paraId="4C83A735" w14:textId="77777777" w:rsidR="00D21CD1" w:rsidRDefault="00D21CD1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1B278F0" w14:textId="77777777" w:rsidR="00741128" w:rsidRDefault="00741128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33" w:type="dxa"/>
          </w:tcPr>
          <w:p w14:paraId="66D68379" w14:textId="77777777" w:rsidR="00D21CD1" w:rsidRDefault="00D21CD1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14:paraId="4E7EB590" w14:textId="77777777" w:rsidR="00741128" w:rsidRPr="00741128" w:rsidRDefault="00741128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1820</w:t>
            </w:r>
          </w:p>
        </w:tc>
      </w:tr>
      <w:tr w:rsidR="008960A9" w14:paraId="0B974718" w14:textId="77777777" w:rsidTr="008960A9">
        <w:tc>
          <w:tcPr>
            <w:tcW w:w="904" w:type="dxa"/>
          </w:tcPr>
          <w:p w14:paraId="4B6A5850" w14:textId="77777777" w:rsidR="00D21CD1" w:rsidRDefault="00700E1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Смесь</w:t>
            </w:r>
          </w:p>
          <w:p w14:paraId="49CAD7BE" w14:textId="77777777" w:rsidR="00700E1F" w:rsidRPr="00700E1F" w:rsidRDefault="00700E1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2</w:t>
            </w:r>
          </w:p>
        </w:tc>
        <w:tc>
          <w:tcPr>
            <w:tcW w:w="787" w:type="dxa"/>
          </w:tcPr>
          <w:p w14:paraId="05C37655" w14:textId="77777777" w:rsidR="00D21CD1" w:rsidRPr="00741128" w:rsidRDefault="00741128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15</w:t>
            </w:r>
          </w:p>
        </w:tc>
        <w:tc>
          <w:tcPr>
            <w:tcW w:w="888" w:type="dxa"/>
          </w:tcPr>
          <w:p w14:paraId="369F5A58" w14:textId="77777777" w:rsidR="00D21CD1" w:rsidRDefault="00700E1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291" w:type="dxa"/>
          </w:tcPr>
          <w:p w14:paraId="1A59B60A" w14:textId="77777777" w:rsidR="00D21CD1" w:rsidRPr="00765F0F" w:rsidRDefault="00700E1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004" w:type="dxa"/>
          </w:tcPr>
          <w:p w14:paraId="7EA96FD3" w14:textId="77777777" w:rsidR="00D21CD1" w:rsidRDefault="00700E1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D21CD1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11" w:type="dxa"/>
          </w:tcPr>
          <w:p w14:paraId="4533FBD2" w14:textId="77777777" w:rsidR="00D21CD1" w:rsidRDefault="00700E1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178" w:type="dxa"/>
          </w:tcPr>
          <w:p w14:paraId="76507F07" w14:textId="77777777" w:rsidR="00D21CD1" w:rsidRPr="00741128" w:rsidRDefault="00741128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/30</w:t>
            </w:r>
          </w:p>
        </w:tc>
        <w:tc>
          <w:tcPr>
            <w:tcW w:w="869" w:type="dxa"/>
          </w:tcPr>
          <w:p w14:paraId="09262449" w14:textId="77777777" w:rsidR="00D21CD1" w:rsidRPr="00741128" w:rsidRDefault="00741128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</w:t>
            </w:r>
          </w:p>
        </w:tc>
        <w:tc>
          <w:tcPr>
            <w:tcW w:w="705" w:type="dxa"/>
          </w:tcPr>
          <w:p w14:paraId="174AB800" w14:textId="77777777" w:rsidR="00D21CD1" w:rsidRDefault="00741128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933" w:type="dxa"/>
          </w:tcPr>
          <w:p w14:paraId="2881834F" w14:textId="77777777" w:rsidR="00D21CD1" w:rsidRPr="00741128" w:rsidRDefault="00741128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1820</w:t>
            </w:r>
          </w:p>
        </w:tc>
      </w:tr>
      <w:tr w:rsidR="008960A9" w14:paraId="1A4D7624" w14:textId="77777777" w:rsidTr="008960A9">
        <w:tc>
          <w:tcPr>
            <w:tcW w:w="904" w:type="dxa"/>
          </w:tcPr>
          <w:p w14:paraId="458F0B95" w14:textId="77777777" w:rsidR="00D21CD1" w:rsidRDefault="00700E1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Смесь </w:t>
            </w:r>
          </w:p>
          <w:p w14:paraId="1BBC1EE2" w14:textId="77777777" w:rsidR="00700E1F" w:rsidRDefault="00700E1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3</w:t>
            </w:r>
          </w:p>
        </w:tc>
        <w:tc>
          <w:tcPr>
            <w:tcW w:w="787" w:type="dxa"/>
          </w:tcPr>
          <w:p w14:paraId="1AF99015" w14:textId="77777777" w:rsidR="00D21CD1" w:rsidRPr="00741128" w:rsidRDefault="00741128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888" w:type="dxa"/>
          </w:tcPr>
          <w:p w14:paraId="73193025" w14:textId="77777777" w:rsidR="00D21CD1" w:rsidRDefault="00700E1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91" w:type="dxa"/>
          </w:tcPr>
          <w:p w14:paraId="2858F653" w14:textId="77777777" w:rsidR="00D21CD1" w:rsidRDefault="00700E1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004" w:type="dxa"/>
          </w:tcPr>
          <w:p w14:paraId="77EEA3CB" w14:textId="77777777" w:rsidR="00D21CD1" w:rsidRDefault="00700E1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11" w:type="dxa"/>
          </w:tcPr>
          <w:p w14:paraId="190E9431" w14:textId="77777777" w:rsidR="00D21CD1" w:rsidRPr="000C540F" w:rsidRDefault="00700E1F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78" w:type="dxa"/>
          </w:tcPr>
          <w:p w14:paraId="5F57CF93" w14:textId="77777777" w:rsidR="00D21CD1" w:rsidRPr="00741128" w:rsidRDefault="00741128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/8</w:t>
            </w:r>
          </w:p>
        </w:tc>
        <w:tc>
          <w:tcPr>
            <w:tcW w:w="869" w:type="dxa"/>
          </w:tcPr>
          <w:p w14:paraId="46C327F3" w14:textId="77777777" w:rsidR="00D21CD1" w:rsidRPr="00741128" w:rsidRDefault="00741128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705" w:type="dxa"/>
          </w:tcPr>
          <w:p w14:paraId="47E05E2F" w14:textId="77777777" w:rsidR="00D21CD1" w:rsidRDefault="00741128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33" w:type="dxa"/>
          </w:tcPr>
          <w:p w14:paraId="058A00CD" w14:textId="77777777" w:rsidR="00D21CD1" w:rsidRPr="00741128" w:rsidRDefault="00741128" w:rsidP="0045227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1820</w:t>
            </w:r>
          </w:p>
        </w:tc>
      </w:tr>
    </w:tbl>
    <w:p w14:paraId="0405F6CD" w14:textId="77777777" w:rsidR="00C47924" w:rsidRPr="00930543" w:rsidRDefault="00741128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0543">
        <w:rPr>
          <w:rFonts w:ascii="Times New Roman" w:hAnsi="Times New Roman" w:cs="Times New Roman"/>
          <w:sz w:val="28"/>
          <w:szCs w:val="28"/>
        </w:rPr>
        <w:t>Рассматриваем три варианта посадки и выбираем оптимальный.</w:t>
      </w:r>
    </w:p>
    <w:p w14:paraId="73D9CAEB" w14:textId="5E37EF22" w:rsidR="00AE0460" w:rsidRPr="00930543" w:rsidRDefault="008C74DD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AE0460" w:rsidRPr="00930543">
        <w:rPr>
          <w:rFonts w:ascii="Times New Roman" w:hAnsi="Times New Roman" w:cs="Times New Roman"/>
          <w:b/>
          <w:sz w:val="28"/>
          <w:szCs w:val="28"/>
        </w:rPr>
        <w:t>ата: 12 апреля</w:t>
      </w:r>
      <w:r w:rsidR="008960A9">
        <w:rPr>
          <w:rFonts w:ascii="Times New Roman" w:hAnsi="Times New Roman" w:cs="Times New Roman"/>
          <w:b/>
          <w:sz w:val="28"/>
          <w:szCs w:val="28"/>
        </w:rPr>
        <w:t xml:space="preserve"> 2021 г</w:t>
      </w:r>
      <w:r w:rsidR="00F36314" w:rsidRPr="0093054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E0460" w:rsidRPr="009305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0460" w:rsidRPr="00930543">
        <w:rPr>
          <w:rFonts w:ascii="Times New Roman" w:hAnsi="Times New Roman" w:cs="Times New Roman"/>
          <w:sz w:val="28"/>
          <w:szCs w:val="28"/>
        </w:rPr>
        <w:t>Посадка кабачков.</w:t>
      </w:r>
    </w:p>
    <w:p w14:paraId="054A9F46" w14:textId="29C6E2D6" w:rsidR="00AE0460" w:rsidRPr="00930543" w:rsidRDefault="00AE0460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543">
        <w:rPr>
          <w:rFonts w:ascii="Times New Roman" w:hAnsi="Times New Roman" w:cs="Times New Roman"/>
          <w:b/>
          <w:sz w:val="28"/>
          <w:szCs w:val="28"/>
        </w:rPr>
        <w:t>Дата:</w:t>
      </w:r>
      <w:r w:rsidRPr="00930543">
        <w:rPr>
          <w:rFonts w:ascii="Times New Roman" w:hAnsi="Times New Roman" w:cs="Times New Roman"/>
          <w:sz w:val="28"/>
          <w:szCs w:val="28"/>
        </w:rPr>
        <w:t xml:space="preserve"> </w:t>
      </w:r>
      <w:r w:rsidRPr="00930543">
        <w:rPr>
          <w:rFonts w:ascii="Times New Roman" w:hAnsi="Times New Roman" w:cs="Times New Roman"/>
          <w:b/>
          <w:sz w:val="28"/>
          <w:szCs w:val="28"/>
        </w:rPr>
        <w:t>19 апреля</w:t>
      </w:r>
      <w:r w:rsidR="008960A9">
        <w:rPr>
          <w:rFonts w:ascii="Times New Roman" w:hAnsi="Times New Roman" w:cs="Times New Roman"/>
          <w:b/>
          <w:sz w:val="28"/>
          <w:szCs w:val="28"/>
        </w:rPr>
        <w:t xml:space="preserve"> 2021 г</w:t>
      </w:r>
      <w:r w:rsidRPr="00930543">
        <w:rPr>
          <w:rFonts w:ascii="Times New Roman" w:hAnsi="Times New Roman" w:cs="Times New Roman"/>
          <w:b/>
          <w:sz w:val="28"/>
          <w:szCs w:val="28"/>
        </w:rPr>
        <w:t>.</w:t>
      </w:r>
      <w:r w:rsidR="00226957" w:rsidRPr="009305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6957" w:rsidRPr="00930543">
        <w:rPr>
          <w:rFonts w:ascii="Times New Roman" w:hAnsi="Times New Roman" w:cs="Times New Roman"/>
          <w:sz w:val="28"/>
          <w:szCs w:val="28"/>
        </w:rPr>
        <w:t>Появились первые всходы. Кабачки № 7 (старый вариант): зацвели.</w:t>
      </w:r>
    </w:p>
    <w:p w14:paraId="1ACCE453" w14:textId="359B2317" w:rsidR="00F36314" w:rsidRPr="00930543" w:rsidRDefault="00F36314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543">
        <w:rPr>
          <w:rFonts w:ascii="Times New Roman" w:hAnsi="Times New Roman" w:cs="Times New Roman"/>
          <w:b/>
          <w:sz w:val="28"/>
          <w:szCs w:val="28"/>
        </w:rPr>
        <w:t>Дата:</w:t>
      </w:r>
      <w:r w:rsidRPr="00930543">
        <w:rPr>
          <w:rFonts w:ascii="Times New Roman" w:hAnsi="Times New Roman" w:cs="Times New Roman"/>
          <w:sz w:val="28"/>
          <w:szCs w:val="28"/>
        </w:rPr>
        <w:t xml:space="preserve"> </w:t>
      </w:r>
      <w:r w:rsidR="00226957" w:rsidRPr="00930543">
        <w:rPr>
          <w:rFonts w:ascii="Times New Roman" w:hAnsi="Times New Roman" w:cs="Times New Roman"/>
          <w:b/>
          <w:sz w:val="28"/>
          <w:szCs w:val="28"/>
        </w:rPr>
        <w:t>27 апреля</w:t>
      </w:r>
      <w:r w:rsidR="008960A9">
        <w:rPr>
          <w:rFonts w:ascii="Times New Roman" w:hAnsi="Times New Roman" w:cs="Times New Roman"/>
          <w:b/>
          <w:sz w:val="28"/>
          <w:szCs w:val="28"/>
        </w:rPr>
        <w:t xml:space="preserve"> 2021 г</w:t>
      </w:r>
      <w:r w:rsidRPr="0093054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26957" w:rsidRPr="00930543">
        <w:rPr>
          <w:rFonts w:ascii="Times New Roman" w:hAnsi="Times New Roman" w:cs="Times New Roman"/>
          <w:sz w:val="28"/>
          <w:szCs w:val="28"/>
        </w:rPr>
        <w:t>Кабачки (вариант № 7) постоянно цветут, нет опыления в помещении.</w:t>
      </w:r>
    </w:p>
    <w:p w14:paraId="415FF7DA" w14:textId="77777777" w:rsidR="00226957" w:rsidRPr="00930543" w:rsidRDefault="00226957" w:rsidP="004522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F214F5" w14:textId="77777777" w:rsidR="00111DEB" w:rsidRPr="00930543" w:rsidRDefault="00111DEB" w:rsidP="0045227C">
      <w:pPr>
        <w:spacing w:after="0" w:line="240" w:lineRule="auto"/>
        <w:ind w:left="709" w:hanging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30543">
        <w:rPr>
          <w:rFonts w:ascii="Times New Roman" w:hAnsi="Times New Roman" w:cs="Times New Roman"/>
          <w:b/>
          <w:sz w:val="28"/>
          <w:szCs w:val="28"/>
        </w:rPr>
        <w:t>Таблица 8</w:t>
      </w:r>
    </w:p>
    <w:p w14:paraId="461ACA5A" w14:textId="77777777" w:rsidR="00111DEB" w:rsidRPr="00930543" w:rsidRDefault="00111DEB" w:rsidP="008960A9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543">
        <w:rPr>
          <w:rFonts w:ascii="Times New Roman" w:hAnsi="Times New Roman" w:cs="Times New Roman"/>
          <w:b/>
          <w:sz w:val="28"/>
          <w:szCs w:val="28"/>
        </w:rPr>
        <w:t>Рост растений по группам</w:t>
      </w:r>
    </w:p>
    <w:tbl>
      <w:tblPr>
        <w:tblStyle w:val="af5"/>
        <w:tblW w:w="0" w:type="auto"/>
        <w:tblInd w:w="-5" w:type="dxa"/>
        <w:tblLook w:val="04A0" w:firstRow="1" w:lastRow="0" w:firstColumn="1" w:lastColumn="0" w:noHBand="0" w:noVBand="1"/>
      </w:tblPr>
      <w:tblGrid>
        <w:gridCol w:w="993"/>
        <w:gridCol w:w="2551"/>
        <w:gridCol w:w="2693"/>
        <w:gridCol w:w="2784"/>
      </w:tblGrid>
      <w:tr w:rsidR="00111DEB" w14:paraId="4EE93362" w14:textId="77777777" w:rsidTr="00545E21">
        <w:tc>
          <w:tcPr>
            <w:tcW w:w="993" w:type="dxa"/>
          </w:tcPr>
          <w:p w14:paraId="66AF39C6" w14:textId="77777777" w:rsidR="00111DEB" w:rsidRPr="0021239F" w:rsidRDefault="004250A2" w:rsidP="0045227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Смеси</w:t>
            </w:r>
          </w:p>
        </w:tc>
        <w:tc>
          <w:tcPr>
            <w:tcW w:w="8028" w:type="dxa"/>
            <w:gridSpan w:val="3"/>
          </w:tcPr>
          <w:p w14:paraId="6B48476E" w14:textId="77777777" w:rsidR="00111DEB" w:rsidRPr="0021239F" w:rsidRDefault="00111DEB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1239F">
              <w:rPr>
                <w:rFonts w:ascii="Times New Roman" w:hAnsi="Times New Roman" w:cs="Times New Roman"/>
                <w:sz w:val="26"/>
                <w:szCs w:val="26"/>
              </w:rPr>
              <w:t>Сорта кабачков</w:t>
            </w:r>
          </w:p>
        </w:tc>
      </w:tr>
      <w:tr w:rsidR="00111DEB" w14:paraId="214D86F5" w14:textId="77777777" w:rsidTr="00545E21">
        <w:tc>
          <w:tcPr>
            <w:tcW w:w="993" w:type="dxa"/>
          </w:tcPr>
          <w:p w14:paraId="63650A25" w14:textId="77777777" w:rsidR="00111DEB" w:rsidRPr="0021239F" w:rsidRDefault="00111DEB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36431B96" w14:textId="2D71DDEF" w:rsidR="00111DEB" w:rsidRDefault="008960A9" w:rsidP="0045227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111DEB">
              <w:rPr>
                <w:rFonts w:ascii="Times New Roman" w:hAnsi="Times New Roman" w:cs="Times New Roman"/>
                <w:b/>
                <w:sz w:val="26"/>
                <w:szCs w:val="26"/>
              </w:rPr>
              <w:t>Зебра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478623C8" w14:textId="782B78A3" w:rsidR="00111DEB" w:rsidRDefault="008960A9" w:rsidP="0045227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111DEB">
              <w:rPr>
                <w:rFonts w:ascii="Times New Roman" w:hAnsi="Times New Roman" w:cs="Times New Roman"/>
                <w:b/>
                <w:sz w:val="26"/>
                <w:szCs w:val="26"/>
              </w:rPr>
              <w:t>Фараон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001784C7" w14:textId="0198231B" w:rsidR="00111DEB" w:rsidRDefault="008960A9" w:rsidP="0045227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proofErr w:type="spellStart"/>
            <w:r w:rsidR="00111DEB">
              <w:rPr>
                <w:rFonts w:ascii="Times New Roman" w:hAnsi="Times New Roman" w:cs="Times New Roman"/>
                <w:b/>
                <w:sz w:val="26"/>
                <w:szCs w:val="26"/>
              </w:rPr>
              <w:t>Цукеша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</w:tr>
      <w:tr w:rsidR="00111DEB" w:rsidRPr="00631318" w14:paraId="2FA109CB" w14:textId="77777777" w:rsidTr="00545E21">
        <w:tc>
          <w:tcPr>
            <w:tcW w:w="993" w:type="dxa"/>
          </w:tcPr>
          <w:p w14:paraId="363F357B" w14:textId="77777777" w:rsidR="00111DEB" w:rsidRPr="0021239F" w:rsidRDefault="004250A2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r w:rsidR="00111DE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31F373F2" w14:textId="77777777" w:rsidR="00545E21" w:rsidRDefault="004250A2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2-</w:t>
            </w:r>
            <w:r w:rsidR="00111DEB">
              <w:rPr>
                <w:rFonts w:ascii="Times New Roman" w:hAnsi="Times New Roman" w:cs="Times New Roman"/>
                <w:sz w:val="26"/>
                <w:szCs w:val="26"/>
              </w:rPr>
              <w:t>3 листика у растений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63B3D098" w14:textId="77777777" w:rsidR="00111DEB" w:rsidRPr="000F3303" w:rsidRDefault="004250A2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(2</w:t>
            </w:r>
            <w:r w:rsidR="00545E2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растения)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04565494" w14:textId="77777777" w:rsidR="00111DEB" w:rsidRDefault="00545E21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листика у растения</w:t>
            </w:r>
          </w:p>
          <w:p w14:paraId="7EF760D1" w14:textId="77777777" w:rsidR="00545E21" w:rsidRPr="000F3303" w:rsidRDefault="00545E21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(1 растение взошло)</w:t>
            </w: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734A34D3" w14:textId="77777777" w:rsidR="00111DEB" w:rsidRDefault="00545E21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листика у растения</w:t>
            </w:r>
          </w:p>
          <w:p w14:paraId="00D96915" w14:textId="77777777" w:rsidR="00545E21" w:rsidRPr="00631318" w:rsidRDefault="00545E21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(1 растение)</w:t>
            </w:r>
          </w:p>
        </w:tc>
      </w:tr>
      <w:tr w:rsidR="00111DEB" w:rsidRPr="00631318" w14:paraId="1ED4BD08" w14:textId="77777777" w:rsidTr="00545E21">
        <w:tc>
          <w:tcPr>
            <w:tcW w:w="993" w:type="dxa"/>
          </w:tcPr>
          <w:p w14:paraId="50018F4E" w14:textId="77777777" w:rsidR="00111DEB" w:rsidRPr="0021239F" w:rsidRDefault="004250A2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r w:rsidR="00111DE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66E39184" w14:textId="77777777" w:rsidR="00111DEB" w:rsidRPr="000F3303" w:rsidRDefault="00111DEB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листочка</w:t>
            </w:r>
            <w:r w:rsidR="004250A2">
              <w:rPr>
                <w:rFonts w:ascii="Times New Roman" w:hAnsi="Times New Roman" w:cs="Times New Roman"/>
                <w:sz w:val="26"/>
                <w:szCs w:val="26"/>
              </w:rPr>
              <w:t xml:space="preserve"> (2 растения взошли)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435265F2" w14:textId="77777777" w:rsidR="00545E21" w:rsidRDefault="00545E21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листика у растений</w:t>
            </w:r>
          </w:p>
          <w:p w14:paraId="4B1DCB75" w14:textId="77777777" w:rsidR="00111DEB" w:rsidRPr="000F3303" w:rsidRDefault="00545E21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(2 растения взошли)</w:t>
            </w: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5113197A" w14:textId="77777777" w:rsidR="00545E21" w:rsidRDefault="00545E21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листика у растений</w:t>
            </w:r>
          </w:p>
          <w:p w14:paraId="64C52C38" w14:textId="77777777" w:rsidR="00111DEB" w:rsidRDefault="00545E21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(2 растения)</w:t>
            </w:r>
          </w:p>
          <w:p w14:paraId="7B3E4472" w14:textId="77777777" w:rsidR="00545E21" w:rsidRPr="00631318" w:rsidRDefault="00545E21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11DEB" w14:paraId="3C4941A2" w14:textId="77777777" w:rsidTr="00545E21">
        <w:tc>
          <w:tcPr>
            <w:tcW w:w="993" w:type="dxa"/>
          </w:tcPr>
          <w:p w14:paraId="626499DF" w14:textId="77777777" w:rsidR="00111DEB" w:rsidRPr="0021239F" w:rsidRDefault="004250A2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r w:rsidR="00111DE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486FE22B" w14:textId="0D342154" w:rsidR="00111DEB" w:rsidRPr="000F3303" w:rsidRDefault="00111DEB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3-4 листика</w:t>
            </w:r>
            <w:r w:rsidR="004250A2">
              <w:rPr>
                <w:rFonts w:ascii="Times New Roman" w:hAnsi="Times New Roman" w:cs="Times New Roman"/>
                <w:sz w:val="26"/>
                <w:szCs w:val="26"/>
              </w:rPr>
              <w:t xml:space="preserve"> боль</w:t>
            </w:r>
            <w:r w:rsidR="008960A9">
              <w:rPr>
                <w:rFonts w:ascii="Times New Roman" w:hAnsi="Times New Roman" w:cs="Times New Roman"/>
                <w:sz w:val="26"/>
                <w:szCs w:val="26"/>
              </w:rPr>
              <w:t>ш</w:t>
            </w:r>
            <w:r w:rsidR="004250A2">
              <w:rPr>
                <w:rFonts w:ascii="Times New Roman" w:hAnsi="Times New Roman" w:cs="Times New Roman"/>
                <w:sz w:val="26"/>
                <w:szCs w:val="26"/>
              </w:rPr>
              <w:t>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хорошее состояние</w:t>
            </w:r>
            <w:r w:rsidR="004250A2">
              <w:rPr>
                <w:rFonts w:ascii="Times New Roman" w:hAnsi="Times New Roman" w:cs="Times New Roman"/>
                <w:sz w:val="26"/>
                <w:szCs w:val="26"/>
              </w:rPr>
              <w:t xml:space="preserve"> (3 растения взошли)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07446384" w14:textId="77777777" w:rsidR="00545E21" w:rsidRDefault="00111DEB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Растения имеют 3-4 листика, хорошее состояние</w:t>
            </w:r>
            <w:r w:rsidR="00545E2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65AA74E6" w14:textId="77777777" w:rsidR="00111DEB" w:rsidRPr="000F3303" w:rsidRDefault="00545E21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(2 растения)</w:t>
            </w: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5753935D" w14:textId="23EF42DF" w:rsidR="00111DEB" w:rsidRDefault="00545E21" w:rsidP="0045227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Растение имее</w:t>
            </w:r>
            <w:r w:rsidR="00111DEB">
              <w:rPr>
                <w:rFonts w:ascii="Times New Roman" w:hAnsi="Times New Roman" w:cs="Times New Roman"/>
                <w:sz w:val="26"/>
                <w:szCs w:val="26"/>
              </w:rPr>
              <w:t xml:space="preserve">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 листиков</w:t>
            </w:r>
            <w:r w:rsidR="00111DEB">
              <w:rPr>
                <w:rFonts w:ascii="Times New Roman" w:hAnsi="Times New Roman" w:cs="Times New Roman"/>
                <w:sz w:val="26"/>
                <w:szCs w:val="26"/>
              </w:rPr>
              <w:t>, отличное состояние</w:t>
            </w:r>
          </w:p>
        </w:tc>
      </w:tr>
    </w:tbl>
    <w:p w14:paraId="6167BE70" w14:textId="77777777" w:rsidR="00226957" w:rsidRDefault="00226957" w:rsidP="0045227C">
      <w:pPr>
        <w:spacing w:after="0" w:line="240" w:lineRule="auto"/>
        <w:ind w:left="-142"/>
        <w:jc w:val="both"/>
        <w:rPr>
          <w:rFonts w:ascii="Times New Roman" w:hAnsi="Times New Roman" w:cs="Times New Roman"/>
          <w:sz w:val="30"/>
          <w:szCs w:val="30"/>
        </w:rPr>
      </w:pPr>
    </w:p>
    <w:p w14:paraId="6401BFAD" w14:textId="2B2D9BA6" w:rsidR="00226957" w:rsidRPr="00930543" w:rsidRDefault="00545E21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0543">
        <w:rPr>
          <w:rFonts w:ascii="Times New Roman" w:hAnsi="Times New Roman" w:cs="Times New Roman"/>
          <w:b/>
          <w:sz w:val="28"/>
          <w:szCs w:val="28"/>
        </w:rPr>
        <w:t>Дата:</w:t>
      </w:r>
      <w:r w:rsidRPr="00930543">
        <w:rPr>
          <w:rFonts w:ascii="Times New Roman" w:hAnsi="Times New Roman" w:cs="Times New Roman"/>
          <w:sz w:val="28"/>
          <w:szCs w:val="28"/>
        </w:rPr>
        <w:t xml:space="preserve"> </w:t>
      </w:r>
      <w:r w:rsidR="002A1686" w:rsidRPr="00930543">
        <w:rPr>
          <w:rFonts w:ascii="Times New Roman" w:hAnsi="Times New Roman" w:cs="Times New Roman"/>
          <w:b/>
          <w:sz w:val="28"/>
          <w:szCs w:val="28"/>
        </w:rPr>
        <w:t>4 мая</w:t>
      </w:r>
      <w:r w:rsidR="008960A9">
        <w:rPr>
          <w:rFonts w:ascii="Times New Roman" w:hAnsi="Times New Roman" w:cs="Times New Roman"/>
          <w:b/>
          <w:sz w:val="28"/>
          <w:szCs w:val="28"/>
        </w:rPr>
        <w:t xml:space="preserve"> 2021 г</w:t>
      </w:r>
      <w:r w:rsidRPr="00930543">
        <w:rPr>
          <w:rFonts w:ascii="Times New Roman" w:hAnsi="Times New Roman" w:cs="Times New Roman"/>
          <w:b/>
          <w:sz w:val="28"/>
          <w:szCs w:val="28"/>
        </w:rPr>
        <w:t>.</w:t>
      </w:r>
      <w:r w:rsidR="002A1686" w:rsidRPr="009305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1686" w:rsidRPr="00930543">
        <w:rPr>
          <w:rFonts w:ascii="Times New Roman" w:hAnsi="Times New Roman" w:cs="Times New Roman"/>
          <w:sz w:val="28"/>
          <w:szCs w:val="28"/>
        </w:rPr>
        <w:t>Продолжаем изучать рост растений в лабораторных условиях (таблица 9).</w:t>
      </w:r>
    </w:p>
    <w:p w14:paraId="32234CC1" w14:textId="77777777" w:rsidR="002A1686" w:rsidRPr="00930543" w:rsidRDefault="002A1686" w:rsidP="0045227C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14:paraId="0F445A17" w14:textId="77777777" w:rsidR="002A1686" w:rsidRPr="00930543" w:rsidRDefault="002A1686" w:rsidP="0045227C">
      <w:pPr>
        <w:spacing w:after="0" w:line="240" w:lineRule="auto"/>
        <w:ind w:left="709" w:hanging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30543">
        <w:rPr>
          <w:rFonts w:ascii="Times New Roman" w:hAnsi="Times New Roman" w:cs="Times New Roman"/>
          <w:b/>
          <w:sz w:val="28"/>
          <w:szCs w:val="28"/>
        </w:rPr>
        <w:t>Таблица 9</w:t>
      </w:r>
    </w:p>
    <w:p w14:paraId="4C40CCE4" w14:textId="77777777" w:rsidR="002A1686" w:rsidRPr="00930543" w:rsidRDefault="002A1686" w:rsidP="008960A9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543">
        <w:rPr>
          <w:rFonts w:ascii="Times New Roman" w:hAnsi="Times New Roman" w:cs="Times New Roman"/>
          <w:b/>
          <w:sz w:val="28"/>
          <w:szCs w:val="28"/>
        </w:rPr>
        <w:t>Дальнейший рост растений по группам</w:t>
      </w:r>
    </w:p>
    <w:tbl>
      <w:tblPr>
        <w:tblStyle w:val="af5"/>
        <w:tblW w:w="0" w:type="auto"/>
        <w:tblInd w:w="-5" w:type="dxa"/>
        <w:tblLook w:val="04A0" w:firstRow="1" w:lastRow="0" w:firstColumn="1" w:lastColumn="0" w:noHBand="0" w:noVBand="1"/>
      </w:tblPr>
      <w:tblGrid>
        <w:gridCol w:w="993"/>
        <w:gridCol w:w="2551"/>
        <w:gridCol w:w="2693"/>
        <w:gridCol w:w="2784"/>
      </w:tblGrid>
      <w:tr w:rsidR="002A1686" w14:paraId="0D834298" w14:textId="77777777" w:rsidTr="0045094F">
        <w:tc>
          <w:tcPr>
            <w:tcW w:w="993" w:type="dxa"/>
          </w:tcPr>
          <w:p w14:paraId="60D8E013" w14:textId="77777777" w:rsidR="002A1686" w:rsidRPr="0021239F" w:rsidRDefault="002A1686" w:rsidP="0045227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Смеси</w:t>
            </w:r>
          </w:p>
        </w:tc>
        <w:tc>
          <w:tcPr>
            <w:tcW w:w="8028" w:type="dxa"/>
            <w:gridSpan w:val="3"/>
          </w:tcPr>
          <w:p w14:paraId="7B191D3A" w14:textId="77777777" w:rsidR="002A1686" w:rsidRPr="0021239F" w:rsidRDefault="002A1686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1239F">
              <w:rPr>
                <w:rFonts w:ascii="Times New Roman" w:hAnsi="Times New Roman" w:cs="Times New Roman"/>
                <w:sz w:val="26"/>
                <w:szCs w:val="26"/>
              </w:rPr>
              <w:t>Сорта кабачков</w:t>
            </w:r>
          </w:p>
        </w:tc>
      </w:tr>
      <w:tr w:rsidR="002A1686" w14:paraId="6E60B4D0" w14:textId="77777777" w:rsidTr="0045094F">
        <w:tc>
          <w:tcPr>
            <w:tcW w:w="993" w:type="dxa"/>
          </w:tcPr>
          <w:p w14:paraId="7F9E72E5" w14:textId="77777777" w:rsidR="002A1686" w:rsidRPr="0021239F" w:rsidRDefault="002A1686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7CAAA570" w14:textId="676AAFF9" w:rsidR="002A1686" w:rsidRDefault="008960A9" w:rsidP="0045227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2A1686">
              <w:rPr>
                <w:rFonts w:ascii="Times New Roman" w:hAnsi="Times New Roman" w:cs="Times New Roman"/>
                <w:b/>
                <w:sz w:val="26"/>
                <w:szCs w:val="26"/>
              </w:rPr>
              <w:t>Зебра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3999A968" w14:textId="571833D4" w:rsidR="002A1686" w:rsidRDefault="008960A9" w:rsidP="0045227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2A1686">
              <w:rPr>
                <w:rFonts w:ascii="Times New Roman" w:hAnsi="Times New Roman" w:cs="Times New Roman"/>
                <w:b/>
                <w:sz w:val="26"/>
                <w:szCs w:val="26"/>
              </w:rPr>
              <w:t>Фараон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5704CE07" w14:textId="6DCC7C68" w:rsidR="002A1686" w:rsidRDefault="008960A9" w:rsidP="0045227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proofErr w:type="spellStart"/>
            <w:r w:rsidR="002A1686">
              <w:rPr>
                <w:rFonts w:ascii="Times New Roman" w:hAnsi="Times New Roman" w:cs="Times New Roman"/>
                <w:b/>
                <w:sz w:val="26"/>
                <w:szCs w:val="26"/>
              </w:rPr>
              <w:t>Цукеша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</w:tr>
      <w:tr w:rsidR="002A1686" w:rsidRPr="00631318" w14:paraId="5038E931" w14:textId="77777777" w:rsidTr="0045094F">
        <w:tc>
          <w:tcPr>
            <w:tcW w:w="993" w:type="dxa"/>
          </w:tcPr>
          <w:p w14:paraId="0F057A57" w14:textId="77777777" w:rsidR="002A1686" w:rsidRPr="0021239F" w:rsidRDefault="002A1686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603308EF" w14:textId="77777777" w:rsidR="002A1686" w:rsidRPr="000F3303" w:rsidRDefault="00442207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 листика у растений 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20EAB4E8" w14:textId="6067F959" w:rsidR="002A1686" w:rsidRDefault="0045094F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листиков</w:t>
            </w:r>
            <w:r w:rsidR="002A1686">
              <w:rPr>
                <w:rFonts w:ascii="Times New Roman" w:hAnsi="Times New Roman" w:cs="Times New Roman"/>
                <w:sz w:val="26"/>
                <w:szCs w:val="26"/>
              </w:rPr>
              <w:t xml:space="preserve"> у растения</w:t>
            </w:r>
          </w:p>
          <w:p w14:paraId="672AFA53" w14:textId="77777777" w:rsidR="002A1686" w:rsidRPr="000F3303" w:rsidRDefault="002A1686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76D23E61" w14:textId="77777777" w:rsidR="002A1686" w:rsidRDefault="00442207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листиков</w:t>
            </w:r>
            <w:r w:rsidR="002A1686">
              <w:rPr>
                <w:rFonts w:ascii="Times New Roman" w:hAnsi="Times New Roman" w:cs="Times New Roman"/>
                <w:sz w:val="26"/>
                <w:szCs w:val="26"/>
              </w:rPr>
              <w:t xml:space="preserve"> у растения</w:t>
            </w:r>
          </w:p>
          <w:p w14:paraId="7AB01595" w14:textId="77777777" w:rsidR="002A1686" w:rsidRPr="00631318" w:rsidRDefault="002A1686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A1686" w:rsidRPr="00631318" w14:paraId="5F2B772C" w14:textId="77777777" w:rsidTr="0045094F">
        <w:tc>
          <w:tcPr>
            <w:tcW w:w="993" w:type="dxa"/>
          </w:tcPr>
          <w:p w14:paraId="3256E494" w14:textId="77777777" w:rsidR="002A1686" w:rsidRPr="0021239F" w:rsidRDefault="002A1686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2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4A8BCB32" w14:textId="77777777" w:rsidR="002A1686" w:rsidRPr="000F3303" w:rsidRDefault="00442207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4-5 листиков</w:t>
            </w:r>
            <w:r w:rsidR="002A168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 растений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6FFF174D" w14:textId="77777777" w:rsidR="002A1686" w:rsidRPr="000F3303" w:rsidRDefault="0045094F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 листиков</w:t>
            </w:r>
            <w:r w:rsidR="002A1686">
              <w:rPr>
                <w:rFonts w:ascii="Times New Roman" w:hAnsi="Times New Roman" w:cs="Times New Roman"/>
                <w:sz w:val="26"/>
                <w:szCs w:val="26"/>
              </w:rPr>
              <w:t xml:space="preserve"> у растений</w:t>
            </w: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282DD285" w14:textId="77777777" w:rsidR="002A1686" w:rsidRDefault="002A1686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442207">
              <w:rPr>
                <w:rFonts w:ascii="Times New Roman" w:hAnsi="Times New Roman" w:cs="Times New Roman"/>
                <w:sz w:val="26"/>
                <w:szCs w:val="26"/>
              </w:rPr>
              <w:t>-5 листиков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у растений</w:t>
            </w:r>
          </w:p>
          <w:p w14:paraId="00F20160" w14:textId="77777777" w:rsidR="002A1686" w:rsidRPr="00631318" w:rsidRDefault="002A1686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A1686" w14:paraId="65CF6B5E" w14:textId="77777777" w:rsidTr="0045094F">
        <w:tc>
          <w:tcPr>
            <w:tcW w:w="993" w:type="dxa"/>
          </w:tcPr>
          <w:p w14:paraId="2187AEC6" w14:textId="77777777" w:rsidR="002A1686" w:rsidRPr="0021239F" w:rsidRDefault="002A1686" w:rsidP="004522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3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6D48B46C" w14:textId="58CD8B5B" w:rsidR="002A1686" w:rsidRPr="000F3303" w:rsidRDefault="00442207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4-5 листиков большие, хорошее состояние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14:paraId="193E92EA" w14:textId="77777777" w:rsidR="002A1686" w:rsidRDefault="0045094F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Растения имеют по 6 листиков</w:t>
            </w:r>
            <w:r w:rsidR="002A1686">
              <w:rPr>
                <w:rFonts w:ascii="Times New Roman" w:hAnsi="Times New Roman" w:cs="Times New Roman"/>
                <w:sz w:val="26"/>
                <w:szCs w:val="26"/>
              </w:rPr>
              <w:t xml:space="preserve">, хорошее состояние </w:t>
            </w:r>
          </w:p>
          <w:p w14:paraId="1096E245" w14:textId="77777777" w:rsidR="002A1686" w:rsidRPr="000F3303" w:rsidRDefault="002A1686" w:rsidP="0045227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84" w:type="dxa"/>
            <w:tcBorders>
              <w:left w:val="single" w:sz="4" w:space="0" w:color="auto"/>
            </w:tcBorders>
          </w:tcPr>
          <w:p w14:paraId="07731A95" w14:textId="0FD5BCA0" w:rsidR="002A1686" w:rsidRDefault="002A1686" w:rsidP="0045227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Растение имеет 5 </w:t>
            </w:r>
            <w:r w:rsidR="00442207">
              <w:rPr>
                <w:rFonts w:ascii="Times New Roman" w:hAnsi="Times New Roman" w:cs="Times New Roman"/>
                <w:sz w:val="26"/>
                <w:szCs w:val="26"/>
              </w:rPr>
              <w:t xml:space="preserve">больших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листиков, отличное состояние</w:t>
            </w:r>
          </w:p>
        </w:tc>
      </w:tr>
    </w:tbl>
    <w:p w14:paraId="5BE4DF58" w14:textId="759056FF" w:rsidR="002A1686" w:rsidRPr="00E8474D" w:rsidRDefault="00F46CE8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b/>
          <w:sz w:val="28"/>
          <w:szCs w:val="28"/>
        </w:rPr>
        <w:t>Дата:</w:t>
      </w:r>
      <w:r w:rsidRPr="00E8474D">
        <w:rPr>
          <w:rFonts w:ascii="Times New Roman" w:hAnsi="Times New Roman" w:cs="Times New Roman"/>
          <w:sz w:val="28"/>
          <w:szCs w:val="28"/>
        </w:rPr>
        <w:t xml:space="preserve"> </w:t>
      </w:r>
      <w:r w:rsidRPr="00E8474D">
        <w:rPr>
          <w:rFonts w:ascii="Times New Roman" w:hAnsi="Times New Roman" w:cs="Times New Roman"/>
          <w:b/>
          <w:sz w:val="28"/>
          <w:szCs w:val="28"/>
        </w:rPr>
        <w:t>15 мая</w:t>
      </w:r>
      <w:r w:rsidR="008960A9">
        <w:rPr>
          <w:rFonts w:ascii="Times New Roman" w:hAnsi="Times New Roman" w:cs="Times New Roman"/>
          <w:b/>
          <w:sz w:val="28"/>
          <w:szCs w:val="28"/>
        </w:rPr>
        <w:t xml:space="preserve"> 2021 г</w:t>
      </w:r>
      <w:r w:rsidRPr="00E8474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8474D">
        <w:rPr>
          <w:rFonts w:ascii="Times New Roman" w:hAnsi="Times New Roman" w:cs="Times New Roman"/>
          <w:sz w:val="28"/>
          <w:szCs w:val="28"/>
        </w:rPr>
        <w:t>Продо</w:t>
      </w:r>
      <w:r w:rsidR="00A57097" w:rsidRPr="00E8474D">
        <w:rPr>
          <w:rFonts w:ascii="Times New Roman" w:hAnsi="Times New Roman" w:cs="Times New Roman"/>
          <w:sz w:val="28"/>
          <w:szCs w:val="28"/>
        </w:rPr>
        <w:t>лжаем изучать развитие растений (</w:t>
      </w:r>
      <w:proofErr w:type="gramStart"/>
      <w:r w:rsidR="00A57097" w:rsidRPr="00E8474D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8960A9">
        <w:rPr>
          <w:rFonts w:ascii="Times New Roman" w:hAnsi="Times New Roman" w:cs="Times New Roman"/>
          <w:sz w:val="28"/>
          <w:szCs w:val="28"/>
        </w:rPr>
        <w:t> </w:t>
      </w:r>
      <w:r w:rsidR="00A57097" w:rsidRPr="00E8474D">
        <w:rPr>
          <w:rFonts w:ascii="Times New Roman" w:hAnsi="Times New Roman" w:cs="Times New Roman"/>
          <w:sz w:val="28"/>
          <w:szCs w:val="28"/>
        </w:rPr>
        <w:t>10</w:t>
      </w:r>
      <w:proofErr w:type="gramEnd"/>
      <w:r w:rsidR="00A57097" w:rsidRPr="00E8474D">
        <w:rPr>
          <w:rFonts w:ascii="Times New Roman" w:hAnsi="Times New Roman" w:cs="Times New Roman"/>
          <w:sz w:val="28"/>
          <w:szCs w:val="28"/>
        </w:rPr>
        <w:t>).</w:t>
      </w:r>
    </w:p>
    <w:p w14:paraId="76592D19" w14:textId="72BA36F9" w:rsidR="008C74DD" w:rsidRPr="00E8474D" w:rsidRDefault="008960A9" w:rsidP="008960A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46CE8" w:rsidRPr="00E8474D">
        <w:rPr>
          <w:rFonts w:ascii="Times New Roman" w:hAnsi="Times New Roman" w:cs="Times New Roman"/>
          <w:sz w:val="28"/>
          <w:szCs w:val="28"/>
        </w:rPr>
        <w:t>Фараон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46CE8" w:rsidRPr="00E8474D">
        <w:rPr>
          <w:rFonts w:ascii="Times New Roman" w:hAnsi="Times New Roman" w:cs="Times New Roman"/>
          <w:sz w:val="28"/>
          <w:szCs w:val="28"/>
        </w:rPr>
        <w:t xml:space="preserve">: среднее развитие. Зебра: хорошее развитие. </w:t>
      </w:r>
    </w:p>
    <w:p w14:paraId="56241B21" w14:textId="4A2B376F" w:rsidR="002A1686" w:rsidRPr="00E8474D" w:rsidRDefault="008960A9" w:rsidP="008960A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46CE8" w:rsidRPr="00E8474D">
        <w:rPr>
          <w:rFonts w:ascii="Times New Roman" w:hAnsi="Times New Roman" w:cs="Times New Roman"/>
          <w:sz w:val="28"/>
          <w:szCs w:val="28"/>
        </w:rPr>
        <w:t>Цукеша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F46CE8" w:rsidRPr="00E8474D">
        <w:rPr>
          <w:rFonts w:ascii="Times New Roman" w:hAnsi="Times New Roman" w:cs="Times New Roman"/>
          <w:sz w:val="28"/>
          <w:szCs w:val="28"/>
        </w:rPr>
        <w:t xml:space="preserve">: очень </w:t>
      </w:r>
      <w:r w:rsidR="008C74DD" w:rsidRPr="00E8474D">
        <w:rPr>
          <w:rFonts w:ascii="Times New Roman" w:hAnsi="Times New Roman" w:cs="Times New Roman"/>
          <w:sz w:val="28"/>
          <w:szCs w:val="28"/>
        </w:rPr>
        <w:t>х</w:t>
      </w:r>
      <w:r w:rsidR="00F46CE8" w:rsidRPr="00E8474D">
        <w:rPr>
          <w:rFonts w:ascii="Times New Roman" w:hAnsi="Times New Roman" w:cs="Times New Roman"/>
          <w:sz w:val="28"/>
          <w:szCs w:val="28"/>
        </w:rPr>
        <w:t>орошее развитие листьев растения.</w:t>
      </w:r>
    </w:p>
    <w:p w14:paraId="4231B55A" w14:textId="77777777" w:rsidR="008E197C" w:rsidRPr="00E8474D" w:rsidRDefault="008E197C" w:rsidP="0045227C">
      <w:pPr>
        <w:spacing w:after="0" w:line="240" w:lineRule="auto"/>
        <w:ind w:left="567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071AE9" w14:textId="77777777" w:rsidR="00F36314" w:rsidRPr="00E8474D" w:rsidRDefault="00F36314" w:rsidP="008960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74D">
        <w:rPr>
          <w:rFonts w:ascii="Times New Roman" w:hAnsi="Times New Roman" w:cs="Times New Roman"/>
          <w:b/>
          <w:sz w:val="28"/>
          <w:szCs w:val="28"/>
        </w:rPr>
        <w:t xml:space="preserve">ГЛАВА 3. </w:t>
      </w:r>
      <w:r w:rsidR="008E197C" w:rsidRPr="00E8474D">
        <w:rPr>
          <w:rFonts w:ascii="Times New Roman" w:hAnsi="Times New Roman" w:cs="Times New Roman"/>
          <w:b/>
          <w:sz w:val="28"/>
          <w:szCs w:val="28"/>
        </w:rPr>
        <w:t>Выращивание кабачков на приусадебном участке</w:t>
      </w:r>
    </w:p>
    <w:p w14:paraId="13A00EA0" w14:textId="0A3211BA" w:rsidR="008E197C" w:rsidRPr="00E8474D" w:rsidRDefault="008E197C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>Для выращивания кабачков на участке используем смесь № 3.</w:t>
      </w:r>
    </w:p>
    <w:p w14:paraId="7E5DC984" w14:textId="04B8888D" w:rsidR="008E197C" w:rsidRPr="00E8474D" w:rsidRDefault="008E197C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b/>
          <w:sz w:val="28"/>
          <w:szCs w:val="28"/>
        </w:rPr>
        <w:t>Дата:</w:t>
      </w:r>
      <w:r w:rsidRPr="00E8474D">
        <w:rPr>
          <w:rFonts w:ascii="Times New Roman" w:hAnsi="Times New Roman" w:cs="Times New Roman"/>
          <w:sz w:val="28"/>
          <w:szCs w:val="28"/>
        </w:rPr>
        <w:t xml:space="preserve"> </w:t>
      </w:r>
      <w:r w:rsidRPr="00E8474D">
        <w:rPr>
          <w:rFonts w:ascii="Times New Roman" w:hAnsi="Times New Roman" w:cs="Times New Roman"/>
          <w:b/>
          <w:sz w:val="28"/>
          <w:szCs w:val="28"/>
        </w:rPr>
        <w:t>24 мая</w:t>
      </w:r>
      <w:r w:rsidR="00A65F0F">
        <w:rPr>
          <w:rFonts w:ascii="Times New Roman" w:hAnsi="Times New Roman" w:cs="Times New Roman"/>
          <w:b/>
          <w:sz w:val="28"/>
          <w:szCs w:val="28"/>
        </w:rPr>
        <w:t xml:space="preserve"> 2021 г</w:t>
      </w:r>
      <w:r w:rsidRPr="00E8474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8474D">
        <w:rPr>
          <w:rFonts w:ascii="Times New Roman" w:hAnsi="Times New Roman" w:cs="Times New Roman"/>
          <w:sz w:val="28"/>
          <w:szCs w:val="28"/>
        </w:rPr>
        <w:t xml:space="preserve">Высаживаем кабачки, выращенные в лабораторных </w:t>
      </w:r>
      <w:r w:rsidR="008C74DD" w:rsidRPr="00E8474D">
        <w:rPr>
          <w:rFonts w:ascii="Times New Roman" w:hAnsi="Times New Roman" w:cs="Times New Roman"/>
          <w:sz w:val="28"/>
          <w:szCs w:val="28"/>
        </w:rPr>
        <w:t xml:space="preserve">  </w:t>
      </w:r>
      <w:r w:rsidRPr="00E8474D">
        <w:rPr>
          <w:rFonts w:ascii="Times New Roman" w:hAnsi="Times New Roman" w:cs="Times New Roman"/>
          <w:sz w:val="28"/>
          <w:szCs w:val="28"/>
        </w:rPr>
        <w:t>условиях, в грунт</w:t>
      </w:r>
      <w:r w:rsidR="00866EFD" w:rsidRPr="00E8474D">
        <w:rPr>
          <w:rFonts w:ascii="Times New Roman" w:hAnsi="Times New Roman" w:cs="Times New Roman"/>
          <w:sz w:val="28"/>
          <w:szCs w:val="28"/>
        </w:rPr>
        <w:t xml:space="preserve"> на приусадебном участке.</w:t>
      </w:r>
      <w:r w:rsidR="00CD5D68" w:rsidRPr="00E8474D">
        <w:rPr>
          <w:rFonts w:ascii="Times New Roman" w:hAnsi="Times New Roman" w:cs="Times New Roman"/>
          <w:sz w:val="28"/>
          <w:szCs w:val="28"/>
        </w:rPr>
        <w:t xml:space="preserve"> Используем грунт, на котором вырастили кабачки. Добавляем дополнитель</w:t>
      </w:r>
      <w:r w:rsidR="00AB7FB5" w:rsidRPr="00E8474D">
        <w:rPr>
          <w:rFonts w:ascii="Times New Roman" w:hAnsi="Times New Roman" w:cs="Times New Roman"/>
          <w:sz w:val="28"/>
          <w:szCs w:val="28"/>
        </w:rPr>
        <w:t>но проращенные семена кабачков (Приложение 11).</w:t>
      </w:r>
    </w:p>
    <w:p w14:paraId="6F08D266" w14:textId="77777777" w:rsidR="00A610F1" w:rsidRPr="00E8474D" w:rsidRDefault="00446169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74D">
        <w:rPr>
          <w:rFonts w:ascii="Times New Roman" w:hAnsi="Times New Roman" w:cs="Times New Roman"/>
          <w:b/>
          <w:sz w:val="28"/>
          <w:szCs w:val="28"/>
        </w:rPr>
        <w:t>Схема посадки:</w:t>
      </w:r>
    </w:p>
    <w:p w14:paraId="407C803A" w14:textId="20F22B1B" w:rsidR="00446169" w:rsidRPr="00E8474D" w:rsidRDefault="00446169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 xml:space="preserve">1-2 ряд — </w:t>
      </w:r>
      <w:r w:rsidR="00A65F0F">
        <w:rPr>
          <w:rFonts w:ascii="Times New Roman" w:hAnsi="Times New Roman" w:cs="Times New Roman"/>
          <w:sz w:val="28"/>
          <w:szCs w:val="28"/>
        </w:rPr>
        <w:t>кабачки сорта «</w:t>
      </w:r>
      <w:r w:rsidRPr="00E8474D">
        <w:rPr>
          <w:rFonts w:ascii="Times New Roman" w:hAnsi="Times New Roman" w:cs="Times New Roman"/>
          <w:sz w:val="28"/>
          <w:szCs w:val="28"/>
        </w:rPr>
        <w:t>Зебра</w:t>
      </w:r>
      <w:r w:rsidR="00A65F0F">
        <w:rPr>
          <w:rFonts w:ascii="Times New Roman" w:hAnsi="Times New Roman" w:cs="Times New Roman"/>
          <w:sz w:val="28"/>
          <w:szCs w:val="28"/>
        </w:rPr>
        <w:t>»</w:t>
      </w:r>
      <w:r w:rsidRPr="00E847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74D">
        <w:rPr>
          <w:rFonts w:ascii="Times New Roman" w:hAnsi="Times New Roman" w:cs="Times New Roman"/>
          <w:sz w:val="28"/>
          <w:szCs w:val="28"/>
        </w:rPr>
        <w:t>неэкспериментальн</w:t>
      </w:r>
      <w:r w:rsidR="00A65F0F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="00A610F1" w:rsidRPr="00E8474D">
        <w:rPr>
          <w:rFonts w:ascii="Times New Roman" w:hAnsi="Times New Roman" w:cs="Times New Roman"/>
          <w:sz w:val="28"/>
          <w:szCs w:val="28"/>
        </w:rPr>
        <w:t xml:space="preserve"> (без удобрений)</w:t>
      </w:r>
    </w:p>
    <w:p w14:paraId="034FFD93" w14:textId="056C70B8" w:rsidR="00446169" w:rsidRPr="00E8474D" w:rsidRDefault="00446169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 xml:space="preserve">3-4 ряд — </w:t>
      </w:r>
      <w:r w:rsidR="00A65F0F">
        <w:rPr>
          <w:rFonts w:ascii="Times New Roman" w:hAnsi="Times New Roman" w:cs="Times New Roman"/>
          <w:sz w:val="28"/>
          <w:szCs w:val="28"/>
        </w:rPr>
        <w:t>кабачки сорта «</w:t>
      </w:r>
      <w:r w:rsidRPr="00E8474D">
        <w:rPr>
          <w:rFonts w:ascii="Times New Roman" w:hAnsi="Times New Roman" w:cs="Times New Roman"/>
          <w:sz w:val="28"/>
          <w:szCs w:val="28"/>
        </w:rPr>
        <w:t>Зебра</w:t>
      </w:r>
      <w:r w:rsidR="00A65F0F">
        <w:rPr>
          <w:rFonts w:ascii="Times New Roman" w:hAnsi="Times New Roman" w:cs="Times New Roman"/>
          <w:sz w:val="28"/>
          <w:szCs w:val="28"/>
        </w:rPr>
        <w:t>»</w:t>
      </w:r>
      <w:r w:rsidRPr="00E8474D">
        <w:rPr>
          <w:rFonts w:ascii="Times New Roman" w:hAnsi="Times New Roman" w:cs="Times New Roman"/>
          <w:sz w:val="28"/>
          <w:szCs w:val="28"/>
        </w:rPr>
        <w:t xml:space="preserve"> экспериментальн</w:t>
      </w:r>
      <w:r w:rsidR="00A65F0F">
        <w:rPr>
          <w:rFonts w:ascii="Times New Roman" w:hAnsi="Times New Roman" w:cs="Times New Roman"/>
          <w:sz w:val="28"/>
          <w:szCs w:val="28"/>
        </w:rPr>
        <w:t>ые</w:t>
      </w:r>
    </w:p>
    <w:p w14:paraId="2EBFB556" w14:textId="2C2D0861" w:rsidR="00446169" w:rsidRPr="00E8474D" w:rsidRDefault="00446169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 xml:space="preserve">5-6 ряд — </w:t>
      </w:r>
      <w:r w:rsidR="00A65F0F">
        <w:rPr>
          <w:rFonts w:ascii="Times New Roman" w:hAnsi="Times New Roman" w:cs="Times New Roman"/>
          <w:sz w:val="28"/>
          <w:szCs w:val="28"/>
        </w:rPr>
        <w:t>кабачки сорта «</w:t>
      </w:r>
      <w:proofErr w:type="spellStart"/>
      <w:r w:rsidRPr="00E8474D">
        <w:rPr>
          <w:rFonts w:ascii="Times New Roman" w:hAnsi="Times New Roman" w:cs="Times New Roman"/>
          <w:sz w:val="28"/>
          <w:szCs w:val="28"/>
        </w:rPr>
        <w:t>Цукеша</w:t>
      </w:r>
      <w:proofErr w:type="spellEnd"/>
      <w:r w:rsidR="00A65F0F">
        <w:rPr>
          <w:rFonts w:ascii="Times New Roman" w:hAnsi="Times New Roman" w:cs="Times New Roman"/>
          <w:sz w:val="28"/>
          <w:szCs w:val="28"/>
        </w:rPr>
        <w:t>»</w:t>
      </w:r>
      <w:r w:rsidRPr="00E8474D">
        <w:rPr>
          <w:rFonts w:ascii="Times New Roman" w:hAnsi="Times New Roman" w:cs="Times New Roman"/>
          <w:sz w:val="28"/>
          <w:szCs w:val="28"/>
        </w:rPr>
        <w:t xml:space="preserve"> экспериментальн</w:t>
      </w:r>
      <w:r w:rsidR="00A65F0F">
        <w:rPr>
          <w:rFonts w:ascii="Times New Roman" w:hAnsi="Times New Roman" w:cs="Times New Roman"/>
          <w:sz w:val="28"/>
          <w:szCs w:val="28"/>
        </w:rPr>
        <w:t>ые</w:t>
      </w:r>
    </w:p>
    <w:p w14:paraId="0B9C8248" w14:textId="7AEAF188" w:rsidR="00446169" w:rsidRPr="00E8474D" w:rsidRDefault="00446169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>7 ряд —</w:t>
      </w:r>
      <w:r w:rsidR="00A610F1" w:rsidRPr="00E8474D">
        <w:rPr>
          <w:rFonts w:ascii="Times New Roman" w:hAnsi="Times New Roman" w:cs="Times New Roman"/>
          <w:sz w:val="28"/>
          <w:szCs w:val="28"/>
        </w:rPr>
        <w:t xml:space="preserve"> </w:t>
      </w:r>
      <w:r w:rsidR="00E90E79">
        <w:rPr>
          <w:rFonts w:ascii="Times New Roman" w:hAnsi="Times New Roman" w:cs="Times New Roman"/>
          <w:sz w:val="28"/>
          <w:szCs w:val="28"/>
        </w:rPr>
        <w:t>кабачки сорта «</w:t>
      </w:r>
      <w:r w:rsidR="00A610F1" w:rsidRPr="00E8474D">
        <w:rPr>
          <w:rFonts w:ascii="Times New Roman" w:hAnsi="Times New Roman" w:cs="Times New Roman"/>
          <w:sz w:val="28"/>
          <w:szCs w:val="28"/>
        </w:rPr>
        <w:t>Фараон</w:t>
      </w:r>
      <w:r w:rsidR="00E90E79">
        <w:rPr>
          <w:rFonts w:ascii="Times New Roman" w:hAnsi="Times New Roman" w:cs="Times New Roman"/>
          <w:sz w:val="28"/>
          <w:szCs w:val="28"/>
        </w:rPr>
        <w:t>»</w:t>
      </w:r>
      <w:r w:rsidR="00A610F1" w:rsidRPr="00E8474D">
        <w:rPr>
          <w:rFonts w:ascii="Times New Roman" w:hAnsi="Times New Roman" w:cs="Times New Roman"/>
          <w:sz w:val="28"/>
          <w:szCs w:val="28"/>
        </w:rPr>
        <w:t xml:space="preserve"> экспериментальны</w:t>
      </w:r>
      <w:r w:rsidR="00E90E79">
        <w:rPr>
          <w:rFonts w:ascii="Times New Roman" w:hAnsi="Times New Roman" w:cs="Times New Roman"/>
          <w:sz w:val="28"/>
          <w:szCs w:val="28"/>
        </w:rPr>
        <w:t>е</w:t>
      </w:r>
    </w:p>
    <w:p w14:paraId="0E3ECD11" w14:textId="40B68CF8" w:rsidR="00446169" w:rsidRPr="00E8474D" w:rsidRDefault="00A610F1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 xml:space="preserve">8 </w:t>
      </w:r>
      <w:r w:rsidR="00446169" w:rsidRPr="00E8474D">
        <w:rPr>
          <w:rFonts w:ascii="Times New Roman" w:hAnsi="Times New Roman" w:cs="Times New Roman"/>
          <w:sz w:val="28"/>
          <w:szCs w:val="28"/>
        </w:rPr>
        <w:t>ряд —</w:t>
      </w:r>
      <w:r w:rsidRPr="00E8474D">
        <w:rPr>
          <w:rFonts w:ascii="Times New Roman" w:hAnsi="Times New Roman" w:cs="Times New Roman"/>
          <w:sz w:val="28"/>
          <w:szCs w:val="28"/>
        </w:rPr>
        <w:t xml:space="preserve"> </w:t>
      </w:r>
      <w:r w:rsidR="00E90E79">
        <w:rPr>
          <w:rFonts w:ascii="Times New Roman" w:hAnsi="Times New Roman" w:cs="Times New Roman"/>
          <w:sz w:val="28"/>
          <w:szCs w:val="28"/>
        </w:rPr>
        <w:t>кабачки сорта «</w:t>
      </w:r>
      <w:proofErr w:type="spellStart"/>
      <w:r w:rsidRPr="00E8474D">
        <w:rPr>
          <w:rFonts w:ascii="Times New Roman" w:hAnsi="Times New Roman" w:cs="Times New Roman"/>
          <w:sz w:val="28"/>
          <w:szCs w:val="28"/>
        </w:rPr>
        <w:t>Цукеша</w:t>
      </w:r>
      <w:proofErr w:type="spellEnd"/>
      <w:r w:rsidR="00E90E79">
        <w:rPr>
          <w:rFonts w:ascii="Times New Roman" w:hAnsi="Times New Roman" w:cs="Times New Roman"/>
          <w:sz w:val="28"/>
          <w:szCs w:val="28"/>
        </w:rPr>
        <w:t>»</w:t>
      </w:r>
      <w:r w:rsidRPr="00E847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169" w:rsidRPr="00E8474D">
        <w:rPr>
          <w:rFonts w:ascii="Times New Roman" w:hAnsi="Times New Roman" w:cs="Times New Roman"/>
          <w:sz w:val="28"/>
          <w:szCs w:val="28"/>
        </w:rPr>
        <w:t>неэкспериментальн</w:t>
      </w:r>
      <w:r w:rsidR="00E90E79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Pr="00E8474D">
        <w:rPr>
          <w:rFonts w:ascii="Times New Roman" w:hAnsi="Times New Roman" w:cs="Times New Roman"/>
          <w:sz w:val="28"/>
          <w:szCs w:val="28"/>
        </w:rPr>
        <w:t xml:space="preserve"> (на</w:t>
      </w:r>
      <w:r w:rsidR="00E90E79">
        <w:rPr>
          <w:rFonts w:ascii="Times New Roman" w:hAnsi="Times New Roman" w:cs="Times New Roman"/>
          <w:sz w:val="28"/>
          <w:szCs w:val="28"/>
        </w:rPr>
        <w:t xml:space="preserve"> </w:t>
      </w:r>
      <w:r w:rsidRPr="00E8474D">
        <w:rPr>
          <w:rFonts w:ascii="Times New Roman" w:hAnsi="Times New Roman" w:cs="Times New Roman"/>
          <w:sz w:val="28"/>
          <w:szCs w:val="28"/>
        </w:rPr>
        <w:t>перегное)</w:t>
      </w:r>
      <w:r w:rsidR="00446169" w:rsidRPr="00E8474D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14:paraId="312DA1CD" w14:textId="2A57B115" w:rsidR="00CD5D68" w:rsidRPr="00E8474D" w:rsidRDefault="00CD5D68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74D">
        <w:rPr>
          <w:rFonts w:ascii="Times New Roman" w:hAnsi="Times New Roman" w:cs="Times New Roman"/>
          <w:b/>
          <w:sz w:val="28"/>
          <w:szCs w:val="28"/>
        </w:rPr>
        <w:t>Дата:</w:t>
      </w:r>
      <w:r w:rsidRPr="00E8474D">
        <w:rPr>
          <w:rFonts w:ascii="Times New Roman" w:hAnsi="Times New Roman" w:cs="Times New Roman"/>
          <w:sz w:val="28"/>
          <w:szCs w:val="28"/>
        </w:rPr>
        <w:t xml:space="preserve"> </w:t>
      </w:r>
      <w:r w:rsidR="00446169" w:rsidRPr="00E8474D">
        <w:rPr>
          <w:rFonts w:ascii="Times New Roman" w:hAnsi="Times New Roman" w:cs="Times New Roman"/>
          <w:b/>
          <w:sz w:val="28"/>
          <w:szCs w:val="28"/>
        </w:rPr>
        <w:t>23 июня</w:t>
      </w:r>
      <w:r w:rsidR="00E90E79">
        <w:rPr>
          <w:rFonts w:ascii="Times New Roman" w:hAnsi="Times New Roman" w:cs="Times New Roman"/>
          <w:b/>
          <w:sz w:val="28"/>
          <w:szCs w:val="28"/>
        </w:rPr>
        <w:t xml:space="preserve"> 2021 г</w:t>
      </w:r>
      <w:r w:rsidRPr="00E8474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36314" w:rsidRPr="00E8474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14:paraId="3EA4FBC1" w14:textId="56213500" w:rsidR="00404A10" w:rsidRPr="00E8474D" w:rsidRDefault="00404A10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 xml:space="preserve">1-2 ряд — </w:t>
      </w:r>
      <w:r w:rsidR="00E90E79">
        <w:rPr>
          <w:rFonts w:ascii="Times New Roman" w:hAnsi="Times New Roman" w:cs="Times New Roman"/>
          <w:sz w:val="28"/>
          <w:szCs w:val="28"/>
        </w:rPr>
        <w:t>х</w:t>
      </w:r>
      <w:r w:rsidRPr="00E8474D">
        <w:rPr>
          <w:rFonts w:ascii="Times New Roman" w:hAnsi="Times New Roman" w:cs="Times New Roman"/>
          <w:sz w:val="28"/>
          <w:szCs w:val="28"/>
        </w:rPr>
        <w:t>ороший рост, начало цветения</w:t>
      </w:r>
      <w:r w:rsidR="00AB7FB5" w:rsidRPr="00E8474D">
        <w:rPr>
          <w:rFonts w:ascii="Times New Roman" w:hAnsi="Times New Roman" w:cs="Times New Roman"/>
          <w:sz w:val="28"/>
          <w:szCs w:val="28"/>
        </w:rPr>
        <w:t xml:space="preserve"> (Приложение 12)</w:t>
      </w:r>
    </w:p>
    <w:p w14:paraId="5A5B037D" w14:textId="2E22F69D" w:rsidR="00404A10" w:rsidRPr="00E8474D" w:rsidRDefault="00404A10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 xml:space="preserve">3-4 ряд — </w:t>
      </w:r>
      <w:r w:rsidR="00E90E79">
        <w:rPr>
          <w:rFonts w:ascii="Times New Roman" w:hAnsi="Times New Roman" w:cs="Times New Roman"/>
          <w:sz w:val="28"/>
          <w:szCs w:val="28"/>
        </w:rPr>
        <w:t>х</w:t>
      </w:r>
      <w:r w:rsidR="00CB7BC7" w:rsidRPr="00E8474D">
        <w:rPr>
          <w:rFonts w:ascii="Times New Roman" w:hAnsi="Times New Roman" w:cs="Times New Roman"/>
          <w:sz w:val="28"/>
          <w:szCs w:val="28"/>
        </w:rPr>
        <w:t>ор</w:t>
      </w:r>
      <w:r w:rsidRPr="00E8474D">
        <w:rPr>
          <w:rFonts w:ascii="Times New Roman" w:hAnsi="Times New Roman" w:cs="Times New Roman"/>
          <w:sz w:val="28"/>
          <w:szCs w:val="28"/>
        </w:rPr>
        <w:t xml:space="preserve">оший рост, </w:t>
      </w:r>
      <w:r w:rsidR="00E90E79">
        <w:rPr>
          <w:rFonts w:ascii="Times New Roman" w:hAnsi="Times New Roman" w:cs="Times New Roman"/>
          <w:sz w:val="28"/>
          <w:szCs w:val="28"/>
        </w:rPr>
        <w:t>ц</w:t>
      </w:r>
      <w:r w:rsidRPr="00E8474D">
        <w:rPr>
          <w:rFonts w:ascii="Times New Roman" w:hAnsi="Times New Roman" w:cs="Times New Roman"/>
          <w:sz w:val="28"/>
          <w:szCs w:val="28"/>
        </w:rPr>
        <w:t>ветут, есть завязи.</w:t>
      </w:r>
    </w:p>
    <w:p w14:paraId="70A1AD38" w14:textId="43737081" w:rsidR="00404A10" w:rsidRPr="00E8474D" w:rsidRDefault="00404A10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 xml:space="preserve">5-6 ряд — </w:t>
      </w:r>
      <w:r w:rsidR="00E90E79">
        <w:rPr>
          <w:rFonts w:ascii="Times New Roman" w:hAnsi="Times New Roman" w:cs="Times New Roman"/>
          <w:sz w:val="28"/>
          <w:szCs w:val="28"/>
        </w:rPr>
        <w:t>х</w:t>
      </w:r>
      <w:r w:rsidRPr="00E8474D">
        <w:rPr>
          <w:rFonts w:ascii="Times New Roman" w:hAnsi="Times New Roman" w:cs="Times New Roman"/>
          <w:sz w:val="28"/>
          <w:szCs w:val="28"/>
        </w:rPr>
        <w:t xml:space="preserve">ороший рост, </w:t>
      </w:r>
      <w:r w:rsidR="00E90E79">
        <w:rPr>
          <w:rFonts w:ascii="Times New Roman" w:hAnsi="Times New Roman" w:cs="Times New Roman"/>
          <w:sz w:val="28"/>
          <w:szCs w:val="28"/>
        </w:rPr>
        <w:t>ц</w:t>
      </w:r>
      <w:r w:rsidRPr="00E8474D">
        <w:rPr>
          <w:rFonts w:ascii="Times New Roman" w:hAnsi="Times New Roman" w:cs="Times New Roman"/>
          <w:sz w:val="28"/>
          <w:szCs w:val="28"/>
        </w:rPr>
        <w:t>ветут, очень маленькие завязи.</w:t>
      </w:r>
    </w:p>
    <w:p w14:paraId="057F433F" w14:textId="167895B4" w:rsidR="00404A10" w:rsidRPr="00E8474D" w:rsidRDefault="00404A10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 xml:space="preserve">7 ряд — </w:t>
      </w:r>
      <w:r w:rsidR="00E90E79">
        <w:rPr>
          <w:rFonts w:ascii="Times New Roman" w:hAnsi="Times New Roman" w:cs="Times New Roman"/>
          <w:sz w:val="28"/>
          <w:szCs w:val="28"/>
        </w:rPr>
        <w:t>х</w:t>
      </w:r>
      <w:r w:rsidRPr="00E8474D">
        <w:rPr>
          <w:rFonts w:ascii="Times New Roman" w:hAnsi="Times New Roman" w:cs="Times New Roman"/>
          <w:sz w:val="28"/>
          <w:szCs w:val="28"/>
        </w:rPr>
        <w:t>ороший рост</w:t>
      </w:r>
      <w:r w:rsidR="00E90E79">
        <w:rPr>
          <w:rFonts w:ascii="Times New Roman" w:hAnsi="Times New Roman" w:cs="Times New Roman"/>
          <w:sz w:val="28"/>
          <w:szCs w:val="28"/>
        </w:rPr>
        <w:t>,</w:t>
      </w:r>
      <w:r w:rsidRPr="00E8474D">
        <w:rPr>
          <w:rFonts w:ascii="Times New Roman" w:hAnsi="Times New Roman" w:cs="Times New Roman"/>
          <w:sz w:val="28"/>
          <w:szCs w:val="28"/>
        </w:rPr>
        <w:t xml:space="preserve"> </w:t>
      </w:r>
      <w:r w:rsidR="00E90E79">
        <w:rPr>
          <w:rFonts w:ascii="Times New Roman" w:hAnsi="Times New Roman" w:cs="Times New Roman"/>
          <w:sz w:val="28"/>
          <w:szCs w:val="28"/>
        </w:rPr>
        <w:t>ц</w:t>
      </w:r>
      <w:r w:rsidRPr="00E8474D">
        <w:rPr>
          <w:rFonts w:ascii="Times New Roman" w:hAnsi="Times New Roman" w:cs="Times New Roman"/>
          <w:sz w:val="28"/>
          <w:szCs w:val="28"/>
        </w:rPr>
        <w:t>ветут, маленькие завязи.</w:t>
      </w:r>
    </w:p>
    <w:p w14:paraId="7E436BC6" w14:textId="5582D029" w:rsidR="00404A10" w:rsidRPr="00E8474D" w:rsidRDefault="00404A10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 xml:space="preserve">8 ряд — </w:t>
      </w:r>
      <w:r w:rsidR="00E90E79">
        <w:rPr>
          <w:rFonts w:ascii="Times New Roman" w:hAnsi="Times New Roman" w:cs="Times New Roman"/>
          <w:sz w:val="28"/>
          <w:szCs w:val="28"/>
        </w:rPr>
        <w:t>х</w:t>
      </w:r>
      <w:r w:rsidR="00CB7BC7" w:rsidRPr="00E8474D">
        <w:rPr>
          <w:rFonts w:ascii="Times New Roman" w:hAnsi="Times New Roman" w:cs="Times New Roman"/>
          <w:sz w:val="28"/>
          <w:szCs w:val="28"/>
        </w:rPr>
        <w:t>ороший рост</w:t>
      </w:r>
      <w:r w:rsidR="00E90E79">
        <w:rPr>
          <w:rFonts w:ascii="Times New Roman" w:hAnsi="Times New Roman" w:cs="Times New Roman"/>
          <w:sz w:val="28"/>
          <w:szCs w:val="28"/>
        </w:rPr>
        <w:t>,</w:t>
      </w:r>
      <w:r w:rsidR="00CB7BC7" w:rsidRPr="00E8474D">
        <w:rPr>
          <w:rFonts w:ascii="Times New Roman" w:hAnsi="Times New Roman" w:cs="Times New Roman"/>
          <w:sz w:val="28"/>
          <w:szCs w:val="28"/>
        </w:rPr>
        <w:t xml:space="preserve"> </w:t>
      </w:r>
      <w:r w:rsidR="00E90E79">
        <w:rPr>
          <w:rFonts w:ascii="Times New Roman" w:hAnsi="Times New Roman" w:cs="Times New Roman"/>
          <w:sz w:val="28"/>
          <w:szCs w:val="28"/>
        </w:rPr>
        <w:t>ц</w:t>
      </w:r>
      <w:r w:rsidR="00CB7BC7" w:rsidRPr="00E8474D">
        <w:rPr>
          <w:rFonts w:ascii="Times New Roman" w:hAnsi="Times New Roman" w:cs="Times New Roman"/>
          <w:sz w:val="28"/>
          <w:szCs w:val="28"/>
        </w:rPr>
        <w:t>ветут, есть завязи.</w:t>
      </w:r>
    </w:p>
    <w:p w14:paraId="7B8A8B5A" w14:textId="2491B8AE" w:rsidR="005432E0" w:rsidRPr="00E8474D" w:rsidRDefault="00521266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74D">
        <w:rPr>
          <w:rFonts w:ascii="Times New Roman" w:hAnsi="Times New Roman" w:cs="Times New Roman"/>
          <w:b/>
          <w:sz w:val="28"/>
          <w:szCs w:val="28"/>
        </w:rPr>
        <w:t>Дата: 3 июля</w:t>
      </w:r>
      <w:r w:rsidR="00E90E79">
        <w:rPr>
          <w:rFonts w:ascii="Times New Roman" w:hAnsi="Times New Roman" w:cs="Times New Roman"/>
          <w:b/>
          <w:sz w:val="28"/>
          <w:szCs w:val="28"/>
        </w:rPr>
        <w:t xml:space="preserve"> 2021 г</w:t>
      </w:r>
      <w:r w:rsidRPr="00E8474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0D1108CA" w14:textId="77777777" w:rsidR="00521266" w:rsidRPr="00E8474D" w:rsidRDefault="00521266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b/>
          <w:sz w:val="28"/>
          <w:szCs w:val="28"/>
        </w:rPr>
        <w:t xml:space="preserve">Обильное цветение, появление </w:t>
      </w:r>
      <w:r w:rsidR="005432E0" w:rsidRPr="00E8474D">
        <w:rPr>
          <w:rFonts w:ascii="Times New Roman" w:hAnsi="Times New Roman" w:cs="Times New Roman"/>
          <w:b/>
          <w:sz w:val="28"/>
          <w:szCs w:val="28"/>
        </w:rPr>
        <w:t xml:space="preserve">первых плодов </w:t>
      </w:r>
      <w:r w:rsidR="005432E0" w:rsidRPr="00E8474D">
        <w:rPr>
          <w:rFonts w:ascii="Times New Roman" w:hAnsi="Times New Roman" w:cs="Times New Roman"/>
          <w:sz w:val="28"/>
          <w:szCs w:val="28"/>
        </w:rPr>
        <w:t>(Приложение 13).</w:t>
      </w:r>
    </w:p>
    <w:p w14:paraId="618AE20E" w14:textId="0566A3F0" w:rsidR="00521266" w:rsidRPr="00E8474D" w:rsidRDefault="00521266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>1-2 ряд — 1 маленький плод</w:t>
      </w:r>
      <w:r w:rsidR="00E90E79">
        <w:rPr>
          <w:rFonts w:ascii="Times New Roman" w:hAnsi="Times New Roman" w:cs="Times New Roman"/>
          <w:sz w:val="28"/>
          <w:szCs w:val="28"/>
        </w:rPr>
        <w:t>.</w:t>
      </w:r>
    </w:p>
    <w:p w14:paraId="280F2787" w14:textId="53200968" w:rsidR="00521266" w:rsidRPr="00E8474D" w:rsidRDefault="00521266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 xml:space="preserve">3-4 ряд — </w:t>
      </w:r>
      <w:r w:rsidR="00E90E79">
        <w:rPr>
          <w:rFonts w:ascii="Times New Roman" w:hAnsi="Times New Roman" w:cs="Times New Roman"/>
          <w:sz w:val="28"/>
          <w:szCs w:val="28"/>
        </w:rPr>
        <w:t>ц</w:t>
      </w:r>
      <w:r w:rsidRPr="00E8474D">
        <w:rPr>
          <w:rFonts w:ascii="Times New Roman" w:hAnsi="Times New Roman" w:cs="Times New Roman"/>
          <w:sz w:val="28"/>
          <w:szCs w:val="28"/>
        </w:rPr>
        <w:t>ветут, есть завязи.</w:t>
      </w:r>
    </w:p>
    <w:p w14:paraId="686C23DB" w14:textId="0F15C33C" w:rsidR="00521266" w:rsidRPr="00E8474D" w:rsidRDefault="00516964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>5-6 ряд — 4-3 плода</w:t>
      </w:r>
      <w:r w:rsidR="00E90E79">
        <w:rPr>
          <w:rFonts w:ascii="Times New Roman" w:hAnsi="Times New Roman" w:cs="Times New Roman"/>
          <w:sz w:val="28"/>
          <w:szCs w:val="28"/>
        </w:rPr>
        <w:t>.</w:t>
      </w:r>
    </w:p>
    <w:p w14:paraId="17A88325" w14:textId="0E0FE71D" w:rsidR="00521266" w:rsidRPr="00E8474D" w:rsidRDefault="00521266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lastRenderedPageBreak/>
        <w:t xml:space="preserve">7 ряд — </w:t>
      </w:r>
      <w:r w:rsidR="00516964" w:rsidRPr="00E8474D">
        <w:rPr>
          <w:rFonts w:ascii="Times New Roman" w:hAnsi="Times New Roman" w:cs="Times New Roman"/>
          <w:sz w:val="28"/>
          <w:szCs w:val="28"/>
        </w:rPr>
        <w:t>4 плода</w:t>
      </w:r>
      <w:r w:rsidRPr="00E8474D">
        <w:rPr>
          <w:rFonts w:ascii="Times New Roman" w:hAnsi="Times New Roman" w:cs="Times New Roman"/>
          <w:sz w:val="28"/>
          <w:szCs w:val="28"/>
        </w:rPr>
        <w:t>, есть завязи.</w:t>
      </w:r>
    </w:p>
    <w:p w14:paraId="36BBDC36" w14:textId="2F419CC3" w:rsidR="00521266" w:rsidRPr="00E8474D" w:rsidRDefault="00521266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 xml:space="preserve">8 ряд — </w:t>
      </w:r>
      <w:r w:rsidR="00516964" w:rsidRPr="00E8474D">
        <w:rPr>
          <w:rFonts w:ascii="Times New Roman" w:hAnsi="Times New Roman" w:cs="Times New Roman"/>
          <w:sz w:val="28"/>
          <w:szCs w:val="28"/>
        </w:rPr>
        <w:t>6 плодов</w:t>
      </w:r>
      <w:r w:rsidRPr="00E8474D">
        <w:rPr>
          <w:rFonts w:ascii="Times New Roman" w:hAnsi="Times New Roman" w:cs="Times New Roman"/>
          <w:sz w:val="28"/>
          <w:szCs w:val="28"/>
        </w:rPr>
        <w:t>, есть завязи.</w:t>
      </w:r>
    </w:p>
    <w:p w14:paraId="5FFBDF2E" w14:textId="007375BD" w:rsidR="001A3F8A" w:rsidRPr="00E8474D" w:rsidRDefault="001A3F8A" w:rsidP="008960A9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>Осуществлена подкормка кабачков настоем из хлебных отходов (сухой хлеб залили водой и настаивали 2 недели). Соотношение компонентов: хлеб —1/2 часть ведра 10 л</w:t>
      </w:r>
      <w:r w:rsidR="00E90E79">
        <w:rPr>
          <w:rFonts w:ascii="Times New Roman" w:hAnsi="Times New Roman" w:cs="Times New Roman"/>
          <w:sz w:val="28"/>
          <w:szCs w:val="28"/>
        </w:rPr>
        <w:t xml:space="preserve"> </w:t>
      </w:r>
      <w:r w:rsidRPr="00E8474D">
        <w:rPr>
          <w:rFonts w:ascii="Times New Roman" w:hAnsi="Times New Roman" w:cs="Times New Roman"/>
          <w:sz w:val="28"/>
          <w:szCs w:val="28"/>
        </w:rPr>
        <w:t xml:space="preserve">заливается водой до верха. При подкормке настой разбавляем водой 1:2 (хлебный настой: вода). </w:t>
      </w:r>
    </w:p>
    <w:p w14:paraId="5CADC033" w14:textId="20610061" w:rsidR="00CD5D68" w:rsidRPr="00E8474D" w:rsidRDefault="00CD5D68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74D">
        <w:rPr>
          <w:rFonts w:ascii="Times New Roman" w:hAnsi="Times New Roman" w:cs="Times New Roman"/>
          <w:b/>
          <w:sz w:val="28"/>
          <w:szCs w:val="28"/>
        </w:rPr>
        <w:t>Дата:</w:t>
      </w:r>
      <w:r w:rsidRPr="00E8474D">
        <w:rPr>
          <w:rFonts w:ascii="Times New Roman" w:hAnsi="Times New Roman" w:cs="Times New Roman"/>
          <w:sz w:val="28"/>
          <w:szCs w:val="28"/>
        </w:rPr>
        <w:t xml:space="preserve"> </w:t>
      </w:r>
      <w:r w:rsidR="00AE060E" w:rsidRPr="00E8474D">
        <w:rPr>
          <w:rFonts w:ascii="Times New Roman" w:hAnsi="Times New Roman" w:cs="Times New Roman"/>
          <w:b/>
          <w:sz w:val="28"/>
          <w:szCs w:val="28"/>
        </w:rPr>
        <w:t>10 июля</w:t>
      </w:r>
      <w:r w:rsidR="00E90E79">
        <w:rPr>
          <w:rFonts w:ascii="Times New Roman" w:hAnsi="Times New Roman" w:cs="Times New Roman"/>
          <w:b/>
          <w:sz w:val="28"/>
          <w:szCs w:val="28"/>
        </w:rPr>
        <w:t xml:space="preserve"> 2021 г</w:t>
      </w:r>
      <w:r w:rsidRPr="00E8474D">
        <w:rPr>
          <w:rFonts w:ascii="Times New Roman" w:hAnsi="Times New Roman" w:cs="Times New Roman"/>
          <w:b/>
          <w:sz w:val="28"/>
          <w:szCs w:val="28"/>
        </w:rPr>
        <w:t>.</w:t>
      </w:r>
    </w:p>
    <w:p w14:paraId="10B3523A" w14:textId="0190358F" w:rsidR="00AE060E" w:rsidRPr="00E8474D" w:rsidRDefault="00AE060E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 xml:space="preserve">1-2 ряд — </w:t>
      </w:r>
      <w:r w:rsidR="00E90E79">
        <w:rPr>
          <w:rFonts w:ascii="Times New Roman" w:hAnsi="Times New Roman" w:cs="Times New Roman"/>
          <w:sz w:val="28"/>
          <w:szCs w:val="28"/>
        </w:rPr>
        <w:t>п</w:t>
      </w:r>
      <w:r w:rsidRPr="00E8474D">
        <w:rPr>
          <w:rFonts w:ascii="Times New Roman" w:hAnsi="Times New Roman" w:cs="Times New Roman"/>
          <w:sz w:val="28"/>
          <w:szCs w:val="28"/>
        </w:rPr>
        <w:t>оявился 1 плод, есть завязи</w:t>
      </w:r>
      <w:r w:rsidR="00E90E79">
        <w:rPr>
          <w:rFonts w:ascii="Times New Roman" w:hAnsi="Times New Roman" w:cs="Times New Roman"/>
          <w:sz w:val="28"/>
          <w:szCs w:val="28"/>
        </w:rPr>
        <w:t>.</w:t>
      </w:r>
    </w:p>
    <w:p w14:paraId="4A662B8C" w14:textId="77777777" w:rsidR="00AE060E" w:rsidRPr="00E8474D" w:rsidRDefault="00DA78DC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>3</w:t>
      </w:r>
      <w:r w:rsidR="00AE060E" w:rsidRPr="00E8474D">
        <w:rPr>
          <w:rFonts w:ascii="Times New Roman" w:hAnsi="Times New Roman" w:cs="Times New Roman"/>
          <w:sz w:val="28"/>
          <w:szCs w:val="28"/>
        </w:rPr>
        <w:t xml:space="preserve">-4 ряд — 3-4 больших плода, много завязей. </w:t>
      </w:r>
    </w:p>
    <w:p w14:paraId="4CA187B4" w14:textId="77777777" w:rsidR="00AE060E" w:rsidRPr="00E8474D" w:rsidRDefault="00516964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>5-6 ряд — 5-6 больших плодов, мног</w:t>
      </w:r>
      <w:r w:rsidR="00AE060E" w:rsidRPr="00E8474D">
        <w:rPr>
          <w:rFonts w:ascii="Times New Roman" w:hAnsi="Times New Roman" w:cs="Times New Roman"/>
          <w:sz w:val="28"/>
          <w:szCs w:val="28"/>
        </w:rPr>
        <w:t>о завязей.</w:t>
      </w:r>
    </w:p>
    <w:p w14:paraId="6BDFE92B" w14:textId="589F59E3" w:rsidR="00AE060E" w:rsidRPr="00E8474D" w:rsidRDefault="00AE060E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>7 ряд — 5 больших плодов, много завязей.</w:t>
      </w:r>
    </w:p>
    <w:p w14:paraId="0800FC3A" w14:textId="130F8259" w:rsidR="00AE060E" w:rsidRPr="00E8474D" w:rsidRDefault="00AE060E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>8 ряд — 7 больших плодов, много завязей.</w:t>
      </w:r>
    </w:p>
    <w:p w14:paraId="28D8FC3D" w14:textId="77777777" w:rsidR="00AE060E" w:rsidRPr="00E8474D" w:rsidRDefault="00AE060E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>Примечание. В каждом ряду посажено по 3 кабачка</w:t>
      </w:r>
      <w:r w:rsidR="00521266" w:rsidRPr="00E8474D">
        <w:rPr>
          <w:rFonts w:ascii="Times New Roman" w:hAnsi="Times New Roman" w:cs="Times New Roman"/>
          <w:sz w:val="28"/>
          <w:szCs w:val="28"/>
        </w:rPr>
        <w:t>.</w:t>
      </w:r>
    </w:p>
    <w:p w14:paraId="2751685C" w14:textId="55083B44" w:rsidR="00521266" w:rsidRPr="00E8474D" w:rsidRDefault="00AB7FB5" w:rsidP="008960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 xml:space="preserve">Собираем урожай </w:t>
      </w:r>
      <w:r w:rsidR="005432E0" w:rsidRPr="00E8474D">
        <w:rPr>
          <w:rFonts w:ascii="Times New Roman" w:hAnsi="Times New Roman" w:cs="Times New Roman"/>
          <w:sz w:val="28"/>
          <w:szCs w:val="28"/>
        </w:rPr>
        <w:t>(Приложение 14</w:t>
      </w:r>
      <w:r w:rsidRPr="00E8474D">
        <w:rPr>
          <w:rFonts w:ascii="Times New Roman" w:hAnsi="Times New Roman" w:cs="Times New Roman"/>
          <w:sz w:val="28"/>
          <w:szCs w:val="28"/>
        </w:rPr>
        <w:t>).</w:t>
      </w:r>
      <w:r w:rsidR="00521266" w:rsidRPr="00E8474D">
        <w:rPr>
          <w:rFonts w:ascii="Times New Roman" w:hAnsi="Times New Roman" w:cs="Times New Roman"/>
          <w:sz w:val="28"/>
          <w:szCs w:val="28"/>
        </w:rPr>
        <w:t xml:space="preserve"> </w:t>
      </w:r>
      <w:r w:rsidR="00516964" w:rsidRPr="00E8474D">
        <w:rPr>
          <w:rFonts w:ascii="Times New Roman" w:hAnsi="Times New Roman" w:cs="Times New Roman"/>
          <w:sz w:val="28"/>
          <w:szCs w:val="28"/>
        </w:rPr>
        <w:t xml:space="preserve">Оставляем часть кабачков для </w:t>
      </w:r>
      <w:r w:rsidR="00AF7DF7" w:rsidRPr="00E8474D">
        <w:rPr>
          <w:rFonts w:ascii="Times New Roman" w:hAnsi="Times New Roman" w:cs="Times New Roman"/>
          <w:sz w:val="28"/>
          <w:szCs w:val="28"/>
        </w:rPr>
        <w:t xml:space="preserve">дальнейшего роста и </w:t>
      </w:r>
      <w:r w:rsidR="00516964" w:rsidRPr="00E8474D">
        <w:rPr>
          <w:rFonts w:ascii="Times New Roman" w:hAnsi="Times New Roman" w:cs="Times New Roman"/>
          <w:sz w:val="28"/>
          <w:szCs w:val="28"/>
        </w:rPr>
        <w:t>созревания</w:t>
      </w:r>
      <w:r w:rsidR="00521266" w:rsidRPr="00E8474D">
        <w:rPr>
          <w:rFonts w:ascii="Times New Roman" w:hAnsi="Times New Roman" w:cs="Times New Roman"/>
          <w:sz w:val="28"/>
          <w:szCs w:val="28"/>
        </w:rPr>
        <w:t xml:space="preserve"> семян</w:t>
      </w:r>
      <w:r w:rsidR="005432E0" w:rsidRPr="00E8474D">
        <w:rPr>
          <w:rFonts w:ascii="Times New Roman" w:hAnsi="Times New Roman" w:cs="Times New Roman"/>
          <w:sz w:val="28"/>
          <w:szCs w:val="28"/>
        </w:rPr>
        <w:t xml:space="preserve"> (Приложение 15</w:t>
      </w:r>
      <w:r w:rsidR="00AF7DF7" w:rsidRPr="00E8474D">
        <w:rPr>
          <w:rFonts w:ascii="Times New Roman" w:hAnsi="Times New Roman" w:cs="Times New Roman"/>
          <w:sz w:val="28"/>
          <w:szCs w:val="28"/>
        </w:rPr>
        <w:t>).</w:t>
      </w:r>
    </w:p>
    <w:p w14:paraId="791D4DBC" w14:textId="77777777" w:rsidR="00516964" w:rsidRPr="00E8474D" w:rsidRDefault="00516964" w:rsidP="0045227C">
      <w:pPr>
        <w:spacing w:after="0" w:line="240" w:lineRule="auto"/>
        <w:ind w:firstLine="297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3C2DF7" w14:textId="77777777" w:rsidR="00CD5D68" w:rsidRPr="00E8474D" w:rsidRDefault="00516964" w:rsidP="00E90E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74D">
        <w:rPr>
          <w:rFonts w:ascii="Times New Roman" w:hAnsi="Times New Roman" w:cs="Times New Roman"/>
          <w:b/>
          <w:sz w:val="28"/>
          <w:szCs w:val="28"/>
        </w:rPr>
        <w:t>ЗА</w:t>
      </w:r>
      <w:r w:rsidR="00F36314" w:rsidRPr="00E8474D">
        <w:rPr>
          <w:rFonts w:ascii="Times New Roman" w:hAnsi="Times New Roman" w:cs="Times New Roman"/>
          <w:b/>
          <w:sz w:val="28"/>
          <w:szCs w:val="28"/>
        </w:rPr>
        <w:t>КЛЮЧЕНИЕ</w:t>
      </w:r>
    </w:p>
    <w:p w14:paraId="28523C18" w14:textId="551013E8" w:rsidR="00516964" w:rsidRPr="00E8474D" w:rsidRDefault="00516964" w:rsidP="00E90E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>М</w:t>
      </w:r>
      <w:r w:rsidR="00F36314" w:rsidRPr="00E8474D">
        <w:rPr>
          <w:rFonts w:ascii="Times New Roman" w:hAnsi="Times New Roman" w:cs="Times New Roman"/>
          <w:sz w:val="28"/>
          <w:szCs w:val="28"/>
        </w:rPr>
        <w:t>ы осуществили процесс</w:t>
      </w:r>
      <w:r w:rsidR="00F36314" w:rsidRPr="00E847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6314" w:rsidRPr="00E8474D">
        <w:rPr>
          <w:rFonts w:ascii="Times New Roman" w:hAnsi="Times New Roman" w:cs="Times New Roman"/>
          <w:sz w:val="28"/>
          <w:szCs w:val="28"/>
        </w:rPr>
        <w:t xml:space="preserve">выращивания </w:t>
      </w:r>
      <w:r w:rsidRPr="00E8474D">
        <w:rPr>
          <w:rFonts w:ascii="Times New Roman" w:hAnsi="Times New Roman" w:cs="Times New Roman"/>
          <w:sz w:val="28"/>
          <w:szCs w:val="28"/>
        </w:rPr>
        <w:t>кабачков экологическим методом (в качестве удобрений использовали пищевые бытовые отходы)</w:t>
      </w:r>
      <w:r w:rsidR="00E02506" w:rsidRPr="00E8474D">
        <w:rPr>
          <w:rFonts w:ascii="Times New Roman" w:hAnsi="Times New Roman" w:cs="Times New Roman"/>
          <w:sz w:val="28"/>
          <w:szCs w:val="28"/>
        </w:rPr>
        <w:t>.</w:t>
      </w:r>
    </w:p>
    <w:p w14:paraId="75D83DE1" w14:textId="25485366" w:rsidR="00F36314" w:rsidRPr="00E8474D" w:rsidRDefault="00F36314" w:rsidP="00E90E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 xml:space="preserve">Опытным путём было установлено, что </w:t>
      </w:r>
      <w:r w:rsidR="00516964" w:rsidRPr="00E8474D">
        <w:rPr>
          <w:rFonts w:ascii="Times New Roman" w:hAnsi="Times New Roman" w:cs="Times New Roman"/>
          <w:sz w:val="28"/>
          <w:szCs w:val="28"/>
        </w:rPr>
        <w:t>можно выращивать кабачки на пищевых бытовых отходах.</w:t>
      </w:r>
      <w:r w:rsidR="00DA78DC" w:rsidRPr="00E8474D">
        <w:rPr>
          <w:rFonts w:ascii="Times New Roman" w:hAnsi="Times New Roman" w:cs="Times New Roman"/>
          <w:sz w:val="28"/>
          <w:szCs w:val="28"/>
        </w:rPr>
        <w:t xml:space="preserve"> </w:t>
      </w:r>
      <w:r w:rsidR="00516964" w:rsidRPr="00E8474D">
        <w:rPr>
          <w:rFonts w:ascii="Times New Roman" w:hAnsi="Times New Roman" w:cs="Times New Roman"/>
          <w:sz w:val="28"/>
          <w:szCs w:val="28"/>
        </w:rPr>
        <w:t>Т</w:t>
      </w:r>
      <w:r w:rsidRPr="00E8474D">
        <w:rPr>
          <w:rFonts w:ascii="Times New Roman" w:hAnsi="Times New Roman" w:cs="Times New Roman"/>
          <w:sz w:val="28"/>
          <w:szCs w:val="28"/>
        </w:rPr>
        <w:t xml:space="preserve">аким образом, можно сделать следующие </w:t>
      </w:r>
      <w:r w:rsidRPr="00E8474D">
        <w:rPr>
          <w:rFonts w:ascii="Times New Roman" w:hAnsi="Times New Roman" w:cs="Times New Roman"/>
          <w:b/>
          <w:sz w:val="28"/>
          <w:szCs w:val="28"/>
        </w:rPr>
        <w:t>выводы:</w:t>
      </w:r>
    </w:p>
    <w:p w14:paraId="03CAE6CA" w14:textId="0BDCC69A" w:rsidR="00F36314" w:rsidRPr="00E8474D" w:rsidRDefault="00F36314" w:rsidP="00E90E79">
      <w:pPr>
        <w:pStyle w:val="af0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>Наиболее оптимальным вариант</w:t>
      </w:r>
      <w:r w:rsidR="001120CA" w:rsidRPr="00E8474D">
        <w:rPr>
          <w:rFonts w:ascii="Times New Roman" w:hAnsi="Times New Roman" w:cs="Times New Roman"/>
          <w:sz w:val="28"/>
          <w:szCs w:val="28"/>
        </w:rPr>
        <w:t xml:space="preserve">ом выращивания </w:t>
      </w:r>
      <w:r w:rsidR="00C42299">
        <w:rPr>
          <w:rFonts w:ascii="Times New Roman" w:hAnsi="Times New Roman" w:cs="Times New Roman"/>
          <w:sz w:val="28"/>
          <w:szCs w:val="28"/>
        </w:rPr>
        <w:t>кабачков</w:t>
      </w:r>
      <w:r w:rsidR="001120CA" w:rsidRPr="00E8474D">
        <w:rPr>
          <w:rFonts w:ascii="Times New Roman" w:hAnsi="Times New Roman" w:cs="Times New Roman"/>
          <w:sz w:val="28"/>
          <w:szCs w:val="28"/>
        </w:rPr>
        <w:t xml:space="preserve"> </w:t>
      </w:r>
      <w:r w:rsidR="00E81C9C" w:rsidRPr="00E8474D">
        <w:rPr>
          <w:rFonts w:ascii="Times New Roman" w:hAnsi="Times New Roman" w:cs="Times New Roman"/>
          <w:sz w:val="28"/>
          <w:szCs w:val="28"/>
        </w:rPr>
        <w:t xml:space="preserve">        </w:t>
      </w:r>
      <w:r w:rsidR="001120CA" w:rsidRPr="00E8474D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D112A3" w:rsidRPr="00E8474D">
        <w:rPr>
          <w:rFonts w:ascii="Times New Roman" w:hAnsi="Times New Roman" w:cs="Times New Roman"/>
          <w:b/>
          <w:sz w:val="28"/>
          <w:szCs w:val="28"/>
        </w:rPr>
        <w:t>Вариант3</w:t>
      </w:r>
      <w:r w:rsidR="001120CA" w:rsidRPr="00E847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20CA" w:rsidRPr="00E8474D">
        <w:rPr>
          <w:rFonts w:ascii="Times New Roman" w:hAnsi="Times New Roman" w:cs="Times New Roman"/>
          <w:sz w:val="28"/>
          <w:szCs w:val="28"/>
        </w:rPr>
        <w:t>(</w:t>
      </w:r>
      <w:r w:rsidR="001A3F8A" w:rsidRPr="00E8474D">
        <w:rPr>
          <w:rFonts w:ascii="Times New Roman" w:hAnsi="Times New Roman" w:cs="Times New Roman"/>
          <w:sz w:val="28"/>
          <w:szCs w:val="28"/>
        </w:rPr>
        <w:t>Таблица 9</w:t>
      </w:r>
      <w:r w:rsidR="001120CA" w:rsidRPr="00E8474D">
        <w:rPr>
          <w:rFonts w:ascii="Times New Roman" w:hAnsi="Times New Roman" w:cs="Times New Roman"/>
          <w:sz w:val="28"/>
          <w:szCs w:val="28"/>
        </w:rPr>
        <w:t>).</w:t>
      </w:r>
    </w:p>
    <w:p w14:paraId="1A048536" w14:textId="77777777" w:rsidR="00F36314" w:rsidRPr="00E8474D" w:rsidRDefault="001120CA" w:rsidP="00E90E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>2.  Д</w:t>
      </w:r>
      <w:r w:rsidR="00F36314" w:rsidRPr="00E8474D">
        <w:rPr>
          <w:rFonts w:ascii="Times New Roman" w:hAnsi="Times New Roman" w:cs="Times New Roman"/>
          <w:sz w:val="28"/>
          <w:szCs w:val="28"/>
        </w:rPr>
        <w:t xml:space="preserve">ля более быстрого созревания плодов </w:t>
      </w:r>
      <w:r w:rsidR="001A3F8A" w:rsidRPr="00E8474D">
        <w:rPr>
          <w:rFonts w:ascii="Times New Roman" w:hAnsi="Times New Roman" w:cs="Times New Roman"/>
          <w:sz w:val="28"/>
          <w:szCs w:val="28"/>
        </w:rPr>
        <w:t>использ</w:t>
      </w:r>
      <w:r w:rsidR="00DA78DC" w:rsidRPr="00E8474D">
        <w:rPr>
          <w:rFonts w:ascii="Times New Roman" w:hAnsi="Times New Roman" w:cs="Times New Roman"/>
          <w:sz w:val="28"/>
          <w:szCs w:val="28"/>
        </w:rPr>
        <w:t>уем подкормку (хлебный настой – вода</w:t>
      </w:r>
      <w:r w:rsidR="001A3F8A" w:rsidRPr="00E8474D">
        <w:rPr>
          <w:rFonts w:ascii="Times New Roman" w:hAnsi="Times New Roman" w:cs="Times New Roman"/>
          <w:sz w:val="28"/>
          <w:szCs w:val="28"/>
        </w:rPr>
        <w:t>).</w:t>
      </w:r>
    </w:p>
    <w:p w14:paraId="3A773A71" w14:textId="77777777" w:rsidR="00F36314" w:rsidRPr="00E8474D" w:rsidRDefault="006A59BC" w:rsidP="00E90E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>3</w:t>
      </w:r>
      <w:r w:rsidR="00E81C9C" w:rsidRPr="00E8474D">
        <w:rPr>
          <w:rFonts w:ascii="Times New Roman" w:hAnsi="Times New Roman" w:cs="Times New Roman"/>
          <w:sz w:val="28"/>
          <w:szCs w:val="28"/>
        </w:rPr>
        <w:t>.</w:t>
      </w:r>
      <w:r w:rsidR="00DA78DC" w:rsidRPr="00E8474D">
        <w:rPr>
          <w:rFonts w:ascii="Times New Roman" w:hAnsi="Times New Roman" w:cs="Times New Roman"/>
          <w:sz w:val="28"/>
          <w:szCs w:val="28"/>
        </w:rPr>
        <w:t xml:space="preserve"> Кабачки,</w:t>
      </w:r>
      <w:r w:rsidR="00E81C9C" w:rsidRPr="00E8474D">
        <w:rPr>
          <w:rFonts w:ascii="Times New Roman" w:hAnsi="Times New Roman" w:cs="Times New Roman"/>
          <w:sz w:val="28"/>
          <w:szCs w:val="28"/>
        </w:rPr>
        <w:t xml:space="preserve"> выращенные описанным в работе методом,</w:t>
      </w:r>
      <w:r w:rsidR="00F36314" w:rsidRPr="00E8474D">
        <w:rPr>
          <w:rFonts w:ascii="Times New Roman" w:hAnsi="Times New Roman" w:cs="Times New Roman"/>
          <w:sz w:val="28"/>
          <w:szCs w:val="28"/>
        </w:rPr>
        <w:t xml:space="preserve"> имеют ряд преимуществ:</w:t>
      </w:r>
    </w:p>
    <w:p w14:paraId="0B09C204" w14:textId="77777777" w:rsidR="00F36314" w:rsidRPr="00E8474D" w:rsidRDefault="00F36314" w:rsidP="00E90E79">
      <w:pPr>
        <w:pStyle w:val="af0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>мы употребляем в пищу экологически чистые продукты;</w:t>
      </w:r>
    </w:p>
    <w:p w14:paraId="1064D970" w14:textId="1BF5CB3A" w:rsidR="00F36314" w:rsidRPr="00E8474D" w:rsidRDefault="00F36314" w:rsidP="00E90E79">
      <w:pPr>
        <w:pStyle w:val="af0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 xml:space="preserve">затраты на выращивание </w:t>
      </w:r>
      <w:r w:rsidR="006A59BC" w:rsidRPr="00E8474D">
        <w:rPr>
          <w:rFonts w:ascii="Times New Roman" w:hAnsi="Times New Roman" w:cs="Times New Roman"/>
          <w:sz w:val="28"/>
          <w:szCs w:val="28"/>
        </w:rPr>
        <w:t xml:space="preserve">кабачков </w:t>
      </w:r>
      <w:r w:rsidRPr="00E8474D">
        <w:rPr>
          <w:rFonts w:ascii="Times New Roman" w:hAnsi="Times New Roman" w:cs="Times New Roman"/>
          <w:sz w:val="28"/>
          <w:szCs w:val="28"/>
        </w:rPr>
        <w:t>значительно снижаются (отпадает необходимость закупать минеральные удобрения и другие препараты);</w:t>
      </w:r>
    </w:p>
    <w:p w14:paraId="07F66A31" w14:textId="3F823A1A" w:rsidR="006A59BC" w:rsidRPr="00E8474D" w:rsidRDefault="00F36314" w:rsidP="00E90E79">
      <w:pPr>
        <w:pStyle w:val="af0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>данные методы отличаются доступностью, простотой, экологичностью (нет контакта с вредными для здоровья человека веществами).</w:t>
      </w:r>
    </w:p>
    <w:p w14:paraId="13549EBD" w14:textId="77777777" w:rsidR="00F36314" w:rsidRPr="00E8474D" w:rsidRDefault="00E81C9C" w:rsidP="00E90E79">
      <w:pPr>
        <w:pStyle w:val="af0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>н</w:t>
      </w:r>
      <w:r w:rsidR="00F36314" w:rsidRPr="00E8474D">
        <w:rPr>
          <w:rFonts w:ascii="Times New Roman" w:hAnsi="Times New Roman" w:cs="Times New Roman"/>
          <w:sz w:val="28"/>
          <w:szCs w:val="28"/>
        </w:rPr>
        <w:t>ет загрязнения окружающей среды, что является очень актуальным в наше время.</w:t>
      </w:r>
    </w:p>
    <w:p w14:paraId="305A7055" w14:textId="35C14359" w:rsidR="008A3561" w:rsidRPr="00E8474D" w:rsidRDefault="00E81C9C" w:rsidP="00E90E79">
      <w:pPr>
        <w:pStyle w:val="af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 xml:space="preserve">Предположение о том, что </w:t>
      </w:r>
      <w:r w:rsidR="006A59BC" w:rsidRPr="00E8474D">
        <w:rPr>
          <w:rFonts w:ascii="Times New Roman" w:hAnsi="Times New Roman" w:cs="Times New Roman"/>
          <w:sz w:val="28"/>
          <w:szCs w:val="28"/>
        </w:rPr>
        <w:t>можно вырастить кабачки, используя пищевые бытовые отходы</w:t>
      </w:r>
      <w:r w:rsidRPr="00E8474D">
        <w:rPr>
          <w:rFonts w:ascii="Times New Roman" w:hAnsi="Times New Roman" w:cs="Times New Roman"/>
          <w:sz w:val="28"/>
          <w:szCs w:val="28"/>
        </w:rPr>
        <w:t>, подтвердилось</w:t>
      </w:r>
      <w:r w:rsidR="008A3561" w:rsidRPr="00E8474D">
        <w:rPr>
          <w:rFonts w:ascii="Times New Roman" w:hAnsi="Times New Roman" w:cs="Times New Roman"/>
          <w:sz w:val="28"/>
          <w:szCs w:val="28"/>
        </w:rPr>
        <w:t>.</w:t>
      </w:r>
      <w:r w:rsidR="001213F7" w:rsidRPr="00E8474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944526" w14:textId="58DE6F1E" w:rsidR="008A3561" w:rsidRPr="00E8474D" w:rsidRDefault="008A3561" w:rsidP="00E90E79">
      <w:pPr>
        <w:pStyle w:val="af0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>Работа актуальна для тех, кто заинтересован в здоровом питании и экологически безопасной окружающей среде.</w:t>
      </w:r>
    </w:p>
    <w:p w14:paraId="69F73BA3" w14:textId="080A0083" w:rsidR="00AF1C74" w:rsidRPr="00E8474D" w:rsidRDefault="00AF1C74" w:rsidP="00E90E7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8474D">
        <w:rPr>
          <w:rFonts w:ascii="Times New Roman" w:hAnsi="Times New Roman" w:cs="Times New Roman"/>
          <w:b/>
          <w:sz w:val="28"/>
          <w:szCs w:val="28"/>
        </w:rPr>
        <w:t>Перспективы исследования:</w:t>
      </w:r>
    </w:p>
    <w:p w14:paraId="4CB7C8EF" w14:textId="77777777" w:rsidR="008A3561" w:rsidRPr="00E8474D" w:rsidRDefault="00AF1C74" w:rsidP="00E90E79">
      <w:pPr>
        <w:pStyle w:val="af0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>Вырастить на бытовых отходах другие овощи (огурцы, тыкву).</w:t>
      </w:r>
    </w:p>
    <w:p w14:paraId="41A4682B" w14:textId="41712C96" w:rsidR="00AF1C74" w:rsidRPr="00E8474D" w:rsidRDefault="00AF1C74" w:rsidP="00E90E79">
      <w:pPr>
        <w:pStyle w:val="af0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>Изучить зависимость роста кабачков от вида почвы, времени посева и места посадки.</w:t>
      </w:r>
    </w:p>
    <w:p w14:paraId="5B3D1050" w14:textId="77777777" w:rsidR="00AF1C74" w:rsidRPr="00E8474D" w:rsidRDefault="00AF1C74" w:rsidP="00E90E79">
      <w:pPr>
        <w:pStyle w:val="af0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74D">
        <w:rPr>
          <w:rFonts w:ascii="Times New Roman" w:hAnsi="Times New Roman" w:cs="Times New Roman"/>
          <w:sz w:val="28"/>
          <w:szCs w:val="28"/>
        </w:rPr>
        <w:t>Опробовать способ выращивания кабачков на бытовых отходах в теплице.</w:t>
      </w:r>
    </w:p>
    <w:p w14:paraId="1968D93C" w14:textId="5EDB2D65" w:rsidR="009279A4" w:rsidRPr="00E8474D" w:rsidRDefault="00F36314" w:rsidP="0045227C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74D">
        <w:rPr>
          <w:rFonts w:ascii="Times New Roman" w:hAnsi="Times New Roman" w:cs="Times New Roman"/>
          <w:b/>
          <w:sz w:val="28"/>
          <w:szCs w:val="28"/>
        </w:rPr>
        <w:lastRenderedPageBreak/>
        <w:t>СПИ</w:t>
      </w:r>
      <w:r w:rsidR="009279A4" w:rsidRPr="00E8474D">
        <w:rPr>
          <w:rFonts w:ascii="Times New Roman" w:hAnsi="Times New Roman" w:cs="Times New Roman"/>
          <w:b/>
          <w:sz w:val="28"/>
          <w:szCs w:val="28"/>
        </w:rPr>
        <w:t>СОК ИСПОЛЬЗОВАННОЙ ЛИТЕРАТУРЫ</w:t>
      </w:r>
    </w:p>
    <w:p w14:paraId="666285BF" w14:textId="77777777" w:rsidR="005D7963" w:rsidRPr="00E8474D" w:rsidRDefault="005D7963" w:rsidP="0045227C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B1DE01" w14:textId="764426F8" w:rsidR="00BD3983" w:rsidRPr="00E90E79" w:rsidRDefault="005D7963" w:rsidP="00E90E79">
      <w:pPr>
        <w:pStyle w:val="af0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E79">
        <w:rPr>
          <w:rFonts w:ascii="Times New Roman" w:hAnsi="Times New Roman" w:cs="Times New Roman"/>
          <w:sz w:val="28"/>
          <w:szCs w:val="28"/>
        </w:rPr>
        <w:t>Васильева Ж. Химический состав сырого картофеля/Жанна Васильева [</w:t>
      </w:r>
      <w:proofErr w:type="spellStart"/>
      <w:r w:rsidRPr="00E90E79">
        <w:rPr>
          <w:rFonts w:ascii="Times New Roman" w:hAnsi="Times New Roman" w:cs="Times New Roman"/>
          <w:sz w:val="28"/>
          <w:szCs w:val="28"/>
        </w:rPr>
        <w:t>Электонный</w:t>
      </w:r>
      <w:proofErr w:type="spellEnd"/>
      <w:r w:rsidRPr="00E90E79">
        <w:rPr>
          <w:rFonts w:ascii="Times New Roman" w:hAnsi="Times New Roman" w:cs="Times New Roman"/>
          <w:sz w:val="28"/>
          <w:szCs w:val="28"/>
        </w:rPr>
        <w:t xml:space="preserve"> ресурс] Режим доступа</w:t>
      </w:r>
      <w:r w:rsidR="00E90E79">
        <w:rPr>
          <w:rFonts w:ascii="Times New Roman" w:hAnsi="Times New Roman" w:cs="Times New Roman"/>
          <w:sz w:val="28"/>
          <w:szCs w:val="28"/>
        </w:rPr>
        <w:t xml:space="preserve">: </w:t>
      </w:r>
      <w:r w:rsidRPr="00E90E79">
        <w:rPr>
          <w:rFonts w:ascii="Times New Roman" w:hAnsi="Times New Roman" w:cs="Times New Roman"/>
          <w:sz w:val="28"/>
          <w:szCs w:val="28"/>
        </w:rPr>
        <w:t xml:space="preserve">https://kartofan.org/sostav-klubnya-kartofelya.html. </w:t>
      </w:r>
      <w:r w:rsidRPr="00E90E79">
        <w:rPr>
          <w:rStyle w:val="af1"/>
          <w:rFonts w:ascii="Times New Roman" w:hAnsi="Times New Roman" w:cs="Times New Roman"/>
          <w:color w:val="auto"/>
          <w:sz w:val="28"/>
          <w:szCs w:val="28"/>
        </w:rPr>
        <w:t>–  Дата досту</w:t>
      </w:r>
      <w:r w:rsidR="00682632" w:rsidRPr="00E90E79">
        <w:rPr>
          <w:rStyle w:val="af1"/>
          <w:rFonts w:ascii="Times New Roman" w:hAnsi="Times New Roman" w:cs="Times New Roman"/>
          <w:color w:val="auto"/>
          <w:sz w:val="28"/>
          <w:szCs w:val="28"/>
        </w:rPr>
        <w:t>п</w:t>
      </w:r>
      <w:r w:rsidR="0016041D" w:rsidRPr="00E90E79">
        <w:rPr>
          <w:rStyle w:val="af1"/>
          <w:rFonts w:ascii="Times New Roman" w:hAnsi="Times New Roman" w:cs="Times New Roman"/>
          <w:color w:val="auto"/>
          <w:sz w:val="28"/>
          <w:szCs w:val="28"/>
        </w:rPr>
        <w:t>а: 30.08</w:t>
      </w:r>
      <w:r w:rsidRPr="00E90E79">
        <w:rPr>
          <w:rStyle w:val="af1"/>
          <w:rFonts w:ascii="Times New Roman" w:hAnsi="Times New Roman" w:cs="Times New Roman"/>
          <w:color w:val="auto"/>
          <w:sz w:val="28"/>
          <w:szCs w:val="28"/>
        </w:rPr>
        <w:t>.2021</w:t>
      </w:r>
    </w:p>
    <w:p w14:paraId="7E9EC299" w14:textId="77777777" w:rsidR="00BC0700" w:rsidRPr="00E90E79" w:rsidRDefault="00682632" w:rsidP="00E90E79">
      <w:pPr>
        <w:pStyle w:val="af0"/>
        <w:tabs>
          <w:tab w:val="left" w:pos="993"/>
          <w:tab w:val="left" w:pos="9498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E79">
        <w:rPr>
          <w:rFonts w:ascii="Times New Roman" w:hAnsi="Times New Roman" w:cs="Times New Roman"/>
          <w:sz w:val="28"/>
          <w:szCs w:val="28"/>
        </w:rPr>
        <w:t>2</w:t>
      </w:r>
      <w:r w:rsidR="00BD3983" w:rsidRPr="00E90E7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D3983" w:rsidRPr="00E90E79">
        <w:rPr>
          <w:rFonts w:ascii="Times New Roman" w:hAnsi="Times New Roman" w:cs="Times New Roman"/>
          <w:sz w:val="28"/>
          <w:szCs w:val="28"/>
        </w:rPr>
        <w:t>Д</w:t>
      </w:r>
      <w:r w:rsidR="007A3744" w:rsidRPr="00E90E79">
        <w:rPr>
          <w:rFonts w:ascii="Times New Roman" w:hAnsi="Times New Roman" w:cs="Times New Roman"/>
          <w:sz w:val="28"/>
          <w:szCs w:val="28"/>
        </w:rPr>
        <w:t>ынько</w:t>
      </w:r>
      <w:proofErr w:type="spellEnd"/>
      <w:r w:rsidR="007A3744" w:rsidRPr="00E90E79">
        <w:rPr>
          <w:rFonts w:ascii="Times New Roman" w:hAnsi="Times New Roman" w:cs="Times New Roman"/>
          <w:sz w:val="28"/>
          <w:szCs w:val="28"/>
        </w:rPr>
        <w:t xml:space="preserve"> Валентина, Богатый урожай любимых овощей / </w:t>
      </w:r>
      <w:proofErr w:type="spellStart"/>
      <w:r w:rsidR="007A3744" w:rsidRPr="00E90E79">
        <w:rPr>
          <w:rFonts w:ascii="Times New Roman" w:hAnsi="Times New Roman" w:cs="Times New Roman"/>
          <w:sz w:val="28"/>
          <w:szCs w:val="28"/>
        </w:rPr>
        <w:t>Дынько</w:t>
      </w:r>
      <w:proofErr w:type="spellEnd"/>
      <w:r w:rsidR="007A3744" w:rsidRPr="00E90E79">
        <w:rPr>
          <w:rFonts w:ascii="Times New Roman" w:hAnsi="Times New Roman" w:cs="Times New Roman"/>
          <w:sz w:val="28"/>
          <w:szCs w:val="28"/>
        </w:rPr>
        <w:t xml:space="preserve"> В.А.— Минск: </w:t>
      </w:r>
      <w:proofErr w:type="spellStart"/>
      <w:r w:rsidR="007A3744" w:rsidRPr="00E90E79">
        <w:rPr>
          <w:rFonts w:ascii="Times New Roman" w:hAnsi="Times New Roman" w:cs="Times New Roman"/>
          <w:sz w:val="28"/>
          <w:szCs w:val="28"/>
        </w:rPr>
        <w:t>Харвест</w:t>
      </w:r>
      <w:proofErr w:type="spellEnd"/>
      <w:r w:rsidR="007A3744" w:rsidRPr="00E90E79">
        <w:rPr>
          <w:rFonts w:ascii="Times New Roman" w:hAnsi="Times New Roman" w:cs="Times New Roman"/>
          <w:sz w:val="28"/>
          <w:szCs w:val="28"/>
        </w:rPr>
        <w:t>, 2017.— 240 с.</w:t>
      </w:r>
    </w:p>
    <w:p w14:paraId="2B9C59B3" w14:textId="77777777" w:rsidR="007A3744" w:rsidRPr="00E90E79" w:rsidRDefault="00682632" w:rsidP="00E90E79">
      <w:pPr>
        <w:pStyle w:val="af0"/>
        <w:tabs>
          <w:tab w:val="left" w:pos="993"/>
          <w:tab w:val="left" w:pos="9498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E79">
        <w:rPr>
          <w:rFonts w:ascii="Times New Roman" w:hAnsi="Times New Roman" w:cs="Times New Roman"/>
          <w:sz w:val="28"/>
          <w:szCs w:val="28"/>
        </w:rPr>
        <w:t>3</w:t>
      </w:r>
      <w:r w:rsidR="00BD3983" w:rsidRPr="00E90E7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A3744" w:rsidRPr="00E90E79">
        <w:rPr>
          <w:rFonts w:ascii="Times New Roman" w:hAnsi="Times New Roman" w:cs="Times New Roman"/>
          <w:sz w:val="28"/>
          <w:szCs w:val="28"/>
        </w:rPr>
        <w:t>Кизима</w:t>
      </w:r>
      <w:proofErr w:type="spellEnd"/>
      <w:r w:rsidR="007A3744" w:rsidRPr="00E90E79">
        <w:rPr>
          <w:rFonts w:ascii="Times New Roman" w:hAnsi="Times New Roman" w:cs="Times New Roman"/>
          <w:sz w:val="28"/>
          <w:szCs w:val="28"/>
        </w:rPr>
        <w:t xml:space="preserve"> Г.А., Сад и огород без усилий: настольная книга мудрого дачника /Галина </w:t>
      </w:r>
      <w:proofErr w:type="spellStart"/>
      <w:r w:rsidR="007A3744" w:rsidRPr="00E90E79">
        <w:rPr>
          <w:rFonts w:ascii="Times New Roman" w:hAnsi="Times New Roman" w:cs="Times New Roman"/>
          <w:sz w:val="28"/>
          <w:szCs w:val="28"/>
        </w:rPr>
        <w:t>Кизима</w:t>
      </w:r>
      <w:proofErr w:type="spellEnd"/>
      <w:r w:rsidR="007A3744" w:rsidRPr="00E90E79">
        <w:rPr>
          <w:rFonts w:ascii="Times New Roman" w:hAnsi="Times New Roman" w:cs="Times New Roman"/>
          <w:sz w:val="28"/>
          <w:szCs w:val="28"/>
        </w:rPr>
        <w:t>. — Москва: Эксмо, 2019. — 224 с.</w:t>
      </w:r>
    </w:p>
    <w:p w14:paraId="2829F415" w14:textId="3541147E" w:rsidR="00BD3983" w:rsidRPr="00E90E79" w:rsidRDefault="00BD3983" w:rsidP="00E90E79">
      <w:pPr>
        <w:pStyle w:val="af0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af1"/>
          <w:rFonts w:ascii="Times New Roman" w:hAnsi="Times New Roman" w:cs="Times New Roman"/>
          <w:color w:val="auto"/>
          <w:sz w:val="28"/>
          <w:szCs w:val="28"/>
          <w:u w:val="none"/>
          <w:shd w:val="clear" w:color="auto" w:fill="E5E5E5"/>
        </w:rPr>
      </w:pPr>
      <w:r w:rsidRPr="00E90E79">
        <w:rPr>
          <w:rFonts w:ascii="Times New Roman" w:hAnsi="Times New Roman" w:cs="Times New Roman"/>
          <w:sz w:val="28"/>
          <w:szCs w:val="28"/>
        </w:rPr>
        <w:t>Надеждина</w:t>
      </w:r>
      <w:r w:rsidR="00234889" w:rsidRPr="00E90E79">
        <w:rPr>
          <w:rFonts w:ascii="Times New Roman" w:hAnsi="Times New Roman" w:cs="Times New Roman"/>
          <w:sz w:val="28"/>
          <w:szCs w:val="28"/>
        </w:rPr>
        <w:t xml:space="preserve">, </w:t>
      </w:r>
      <w:r w:rsidRPr="00E90E79">
        <w:rPr>
          <w:rFonts w:ascii="Times New Roman" w:hAnsi="Times New Roman" w:cs="Times New Roman"/>
          <w:sz w:val="28"/>
          <w:szCs w:val="28"/>
        </w:rPr>
        <w:t xml:space="preserve">А. </w:t>
      </w:r>
      <w:r w:rsidR="005D7963" w:rsidRPr="00E90E79">
        <w:rPr>
          <w:rFonts w:ascii="Times New Roman" w:hAnsi="Times New Roman" w:cs="Times New Roman"/>
          <w:sz w:val="28"/>
          <w:szCs w:val="28"/>
        </w:rPr>
        <w:t xml:space="preserve"> </w:t>
      </w:r>
      <w:r w:rsidRPr="00E90E79">
        <w:rPr>
          <w:rFonts w:ascii="Times New Roman" w:hAnsi="Times New Roman" w:cs="Times New Roman"/>
          <w:sz w:val="28"/>
          <w:szCs w:val="28"/>
        </w:rPr>
        <w:t>Пришло время сажать кабачки /</w:t>
      </w:r>
      <w:r w:rsidRPr="00E90E7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90E79">
        <w:rPr>
          <w:rFonts w:ascii="Times New Roman" w:hAnsi="Times New Roman" w:cs="Times New Roman"/>
          <w:sz w:val="28"/>
          <w:szCs w:val="28"/>
        </w:rPr>
        <w:t>Анна Надеждина [</w:t>
      </w:r>
      <w:proofErr w:type="spellStart"/>
      <w:r w:rsidRPr="00E90E79">
        <w:rPr>
          <w:rFonts w:ascii="Times New Roman" w:hAnsi="Times New Roman" w:cs="Times New Roman"/>
          <w:sz w:val="28"/>
          <w:szCs w:val="28"/>
        </w:rPr>
        <w:t>Электонный</w:t>
      </w:r>
      <w:proofErr w:type="spellEnd"/>
      <w:r w:rsidRPr="00E90E79">
        <w:rPr>
          <w:rFonts w:ascii="Times New Roman" w:hAnsi="Times New Roman" w:cs="Times New Roman"/>
          <w:sz w:val="28"/>
          <w:szCs w:val="28"/>
        </w:rPr>
        <w:t xml:space="preserve"> ресурс]</w:t>
      </w:r>
      <w:r w:rsidR="00591250" w:rsidRPr="00E90E79">
        <w:rPr>
          <w:rFonts w:ascii="Times New Roman" w:hAnsi="Times New Roman" w:cs="Times New Roman"/>
          <w:sz w:val="28"/>
          <w:szCs w:val="28"/>
        </w:rPr>
        <w:t xml:space="preserve"> </w:t>
      </w:r>
      <w:r w:rsidRPr="00E90E79">
        <w:rPr>
          <w:rFonts w:ascii="Times New Roman" w:hAnsi="Times New Roman" w:cs="Times New Roman"/>
          <w:sz w:val="28"/>
          <w:szCs w:val="28"/>
        </w:rPr>
        <w:t>Режим доступа:</w:t>
      </w:r>
      <w:r w:rsidR="00E90E79">
        <w:rPr>
          <w:rFonts w:ascii="Times New Roman" w:hAnsi="Times New Roman" w:cs="Times New Roman"/>
          <w:sz w:val="28"/>
          <w:szCs w:val="28"/>
        </w:rPr>
        <w:t xml:space="preserve"> </w:t>
      </w:r>
      <w:r w:rsidRPr="00E90E79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E90E79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E90E79">
        <w:rPr>
          <w:rFonts w:ascii="Times New Roman" w:hAnsi="Times New Roman" w:cs="Times New Roman"/>
          <w:sz w:val="28"/>
          <w:szCs w:val="28"/>
          <w:lang w:val="en-US"/>
        </w:rPr>
        <w:t>rg</w:t>
      </w:r>
      <w:proofErr w:type="spellEnd"/>
      <w:r w:rsidRPr="00E90E7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90E7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E90E79">
        <w:rPr>
          <w:rFonts w:ascii="Times New Roman" w:hAnsi="Times New Roman" w:cs="Times New Roman"/>
          <w:sz w:val="28"/>
          <w:szCs w:val="28"/>
        </w:rPr>
        <w:t>/2009/05/07/</w:t>
      </w:r>
      <w:proofErr w:type="spellStart"/>
      <w:r w:rsidRPr="00E90E79">
        <w:rPr>
          <w:rFonts w:ascii="Times New Roman" w:hAnsi="Times New Roman" w:cs="Times New Roman"/>
          <w:sz w:val="28"/>
          <w:szCs w:val="28"/>
          <w:lang w:val="en-US"/>
        </w:rPr>
        <w:t>kabachki</w:t>
      </w:r>
      <w:proofErr w:type="spellEnd"/>
      <w:r w:rsidRPr="00E90E79">
        <w:rPr>
          <w:rFonts w:ascii="Times New Roman" w:hAnsi="Times New Roman" w:cs="Times New Roman"/>
          <w:sz w:val="28"/>
          <w:szCs w:val="28"/>
        </w:rPr>
        <w:t>.</w:t>
      </w:r>
      <w:r w:rsidRPr="00E90E79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="00234889" w:rsidRPr="00E90E79">
        <w:rPr>
          <w:rFonts w:ascii="Times New Roman" w:hAnsi="Times New Roman" w:cs="Times New Roman"/>
          <w:sz w:val="28"/>
          <w:szCs w:val="28"/>
        </w:rPr>
        <w:t>.</w:t>
      </w:r>
      <w:r w:rsidRPr="00E90E7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E90E79">
        <w:rPr>
          <w:rStyle w:val="af1"/>
          <w:rFonts w:ascii="Times New Roman" w:hAnsi="Times New Roman" w:cs="Times New Roman"/>
          <w:color w:val="auto"/>
          <w:sz w:val="28"/>
          <w:szCs w:val="28"/>
        </w:rPr>
        <w:t xml:space="preserve"> – </w:t>
      </w:r>
      <w:r w:rsidR="00591250" w:rsidRPr="00E90E79">
        <w:rPr>
          <w:rStyle w:val="af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90E79">
        <w:rPr>
          <w:rStyle w:val="af1"/>
          <w:rFonts w:ascii="Times New Roman" w:hAnsi="Times New Roman" w:cs="Times New Roman"/>
          <w:color w:val="auto"/>
          <w:sz w:val="28"/>
          <w:szCs w:val="28"/>
        </w:rPr>
        <w:t>Дата досту</w:t>
      </w:r>
      <w:r w:rsidR="00682632" w:rsidRPr="00E90E79">
        <w:rPr>
          <w:rStyle w:val="af1"/>
          <w:rFonts w:ascii="Times New Roman" w:hAnsi="Times New Roman" w:cs="Times New Roman"/>
          <w:color w:val="auto"/>
          <w:sz w:val="28"/>
          <w:szCs w:val="28"/>
        </w:rPr>
        <w:t>па: 22.03</w:t>
      </w:r>
      <w:r w:rsidRPr="00E90E79">
        <w:rPr>
          <w:rStyle w:val="af1"/>
          <w:rFonts w:ascii="Times New Roman" w:hAnsi="Times New Roman" w:cs="Times New Roman"/>
          <w:color w:val="auto"/>
          <w:sz w:val="28"/>
          <w:szCs w:val="28"/>
        </w:rPr>
        <w:t>.2021</w:t>
      </w:r>
    </w:p>
    <w:p w14:paraId="5A36CE4C" w14:textId="77777777" w:rsidR="006072FA" w:rsidRPr="00E90E79" w:rsidRDefault="00682632" w:rsidP="00E90E7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  <w:r w:rsidRPr="00E90E79">
        <w:rPr>
          <w:rFonts w:ascii="Times New Roman" w:hAnsi="Times New Roman" w:cs="Times New Roman"/>
          <w:sz w:val="28"/>
          <w:szCs w:val="28"/>
        </w:rPr>
        <w:t>5</w:t>
      </w:r>
      <w:r w:rsidR="006072FA" w:rsidRPr="00E90E79">
        <w:rPr>
          <w:rFonts w:ascii="Times New Roman" w:hAnsi="Times New Roman" w:cs="Times New Roman"/>
          <w:sz w:val="28"/>
          <w:szCs w:val="28"/>
        </w:rPr>
        <w:t>. ЭНЕКА. Инженерно-консалтинговая группа компаний.</w:t>
      </w:r>
      <w:r w:rsidR="001213F7" w:rsidRPr="00E90E79">
        <w:rPr>
          <w:rFonts w:ascii="Times New Roman" w:hAnsi="Times New Roman" w:cs="Times New Roman"/>
          <w:sz w:val="28"/>
          <w:szCs w:val="28"/>
        </w:rPr>
        <w:t xml:space="preserve"> </w:t>
      </w:r>
      <w:r w:rsidR="006072FA" w:rsidRPr="00E90E79">
        <w:rPr>
          <w:rFonts w:ascii="Times New Roman" w:hAnsi="Times New Roman" w:cs="Times New Roman"/>
          <w:sz w:val="28"/>
          <w:szCs w:val="28"/>
        </w:rPr>
        <w:t>Почва. Бытовые отходы и что с ними делать</w:t>
      </w:r>
      <w:r w:rsidR="00591250" w:rsidRPr="00E90E79">
        <w:rPr>
          <w:rFonts w:ascii="Times New Roman" w:hAnsi="Times New Roman" w:cs="Times New Roman"/>
          <w:sz w:val="28"/>
          <w:szCs w:val="28"/>
        </w:rPr>
        <w:t>.</w:t>
      </w:r>
      <w:r w:rsidR="009279A4" w:rsidRPr="00E90E79">
        <w:rPr>
          <w:rFonts w:ascii="Times New Roman" w:hAnsi="Times New Roman" w:cs="Times New Roman"/>
          <w:sz w:val="28"/>
          <w:szCs w:val="28"/>
        </w:rPr>
        <w:t xml:space="preserve"> </w:t>
      </w:r>
      <w:r w:rsidR="006072FA" w:rsidRPr="00E90E79">
        <w:rPr>
          <w:rFonts w:ascii="Times New Roman" w:hAnsi="Times New Roman" w:cs="Times New Roman"/>
          <w:sz w:val="28"/>
          <w:szCs w:val="28"/>
        </w:rPr>
        <w:t>[Электронный ресурс] Режим доступа</w:t>
      </w:r>
      <w:r w:rsidR="006072FA" w:rsidRPr="00E90E7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: </w:t>
      </w:r>
      <w:hyperlink r:id="rId9" w:history="1">
        <w:r w:rsidR="00234889" w:rsidRPr="00E90E79">
          <w:rPr>
            <w:rStyle w:val="af1"/>
            <w:rFonts w:ascii="Times New Roman" w:hAnsi="Times New Roman" w:cs="Times New Roman"/>
            <w:color w:val="auto"/>
            <w:sz w:val="28"/>
            <w:szCs w:val="28"/>
          </w:rPr>
          <w:t>https://eneca.by/novosti/ekologiya/bytovye-othody-i-chto-s-nimi-delat</w:t>
        </w:r>
      </w:hyperlink>
      <w:r w:rsidR="00234889" w:rsidRPr="00E90E79">
        <w:rPr>
          <w:rFonts w:ascii="Times New Roman" w:hAnsi="Times New Roman" w:cs="Times New Roman"/>
          <w:sz w:val="28"/>
          <w:szCs w:val="28"/>
        </w:rPr>
        <w:t xml:space="preserve">. </w:t>
      </w:r>
      <w:r w:rsidR="006072FA" w:rsidRPr="00E90E79">
        <w:rPr>
          <w:rStyle w:val="af1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34889" w:rsidRPr="00E90E79">
        <w:rPr>
          <w:rStyle w:val="af1"/>
          <w:rFonts w:ascii="Times New Roman" w:hAnsi="Times New Roman" w:cs="Times New Roman"/>
          <w:color w:val="auto"/>
          <w:sz w:val="28"/>
          <w:szCs w:val="28"/>
        </w:rPr>
        <w:t xml:space="preserve">–  Дата </w:t>
      </w:r>
      <w:r w:rsidR="006072FA" w:rsidRPr="00E90E79">
        <w:rPr>
          <w:rStyle w:val="af1"/>
          <w:rFonts w:ascii="Times New Roman" w:hAnsi="Times New Roman" w:cs="Times New Roman"/>
          <w:color w:val="auto"/>
          <w:sz w:val="28"/>
          <w:szCs w:val="28"/>
        </w:rPr>
        <w:t>досту</w:t>
      </w:r>
      <w:r w:rsidR="006F79CA" w:rsidRPr="00E90E79">
        <w:rPr>
          <w:rStyle w:val="af1"/>
          <w:rFonts w:ascii="Times New Roman" w:hAnsi="Times New Roman" w:cs="Times New Roman"/>
          <w:color w:val="auto"/>
          <w:sz w:val="28"/>
          <w:szCs w:val="28"/>
        </w:rPr>
        <w:t>па: 11.02</w:t>
      </w:r>
      <w:r w:rsidR="006072FA" w:rsidRPr="00E90E79">
        <w:rPr>
          <w:rStyle w:val="af1"/>
          <w:rFonts w:ascii="Times New Roman" w:hAnsi="Times New Roman" w:cs="Times New Roman"/>
          <w:color w:val="auto"/>
          <w:sz w:val="28"/>
          <w:szCs w:val="28"/>
        </w:rPr>
        <w:t>.2021</w:t>
      </w:r>
    </w:p>
    <w:p w14:paraId="03950FB5" w14:textId="77777777" w:rsidR="006072FA" w:rsidRPr="00E8474D" w:rsidRDefault="006072FA" w:rsidP="0045227C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14:paraId="08883AEB" w14:textId="2FBBBB0B" w:rsidR="006072FA" w:rsidRDefault="006072FA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035835" w14:textId="2B5BC079" w:rsidR="00C42299" w:rsidRDefault="00C42299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F3A5EA" w14:textId="1330F88C" w:rsidR="00C42299" w:rsidRDefault="00C42299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BBD41F" w14:textId="38C58B1E" w:rsidR="00C42299" w:rsidRDefault="00C42299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76E048" w14:textId="2486F097" w:rsidR="00C42299" w:rsidRDefault="00C42299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C8A0CD" w14:textId="16CDD169" w:rsidR="00C42299" w:rsidRDefault="00C42299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E76310" w14:textId="77D0464F" w:rsidR="00C42299" w:rsidRDefault="00C42299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263B50" w14:textId="31BE3438" w:rsidR="00C42299" w:rsidRDefault="00C42299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E61F1C" w14:textId="5F445C0C" w:rsidR="00C42299" w:rsidRDefault="00C42299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C8C2142" w14:textId="06E4C635" w:rsidR="00C42299" w:rsidRDefault="00C42299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94A1F1" w14:textId="0E15675B" w:rsidR="00C42299" w:rsidRDefault="00C42299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2AC880" w14:textId="125ACA6B" w:rsidR="00C42299" w:rsidRDefault="00C42299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141E46" w14:textId="5EDA2E22" w:rsidR="00C42299" w:rsidRDefault="00C42299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28ABDC" w14:textId="7A560B22" w:rsidR="00C42299" w:rsidRDefault="00C42299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F60D10" w14:textId="67600670" w:rsidR="00C42299" w:rsidRDefault="00C42299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E3D88B" w14:textId="64F72EE0" w:rsidR="00C42299" w:rsidRDefault="00C42299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CE342B" w14:textId="76B44BEE" w:rsidR="00C42299" w:rsidRDefault="00C42299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D1E277" w14:textId="77E9FCEB" w:rsidR="00C42299" w:rsidRDefault="00C42299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98AFCA" w14:textId="0A9CD24B" w:rsidR="00C42299" w:rsidRDefault="00C42299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3C4F07" w14:textId="4DB099D5" w:rsidR="00C42299" w:rsidRDefault="00C42299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0A5580" w14:textId="267ED02A" w:rsidR="00C42299" w:rsidRDefault="00C42299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04ABBB" w14:textId="503D01EB" w:rsidR="00C42299" w:rsidRDefault="00C42299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7F7E2B" w14:textId="691823BE" w:rsidR="00C42299" w:rsidRDefault="00C42299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200DFB" w14:textId="0EC54DD9" w:rsidR="00C42299" w:rsidRDefault="00C42299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483461" w14:textId="670E5011" w:rsidR="00C42299" w:rsidRDefault="00C42299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228C6C" w14:textId="6771C274" w:rsidR="00C42299" w:rsidRDefault="00C42299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3DD753" w14:textId="697A564E" w:rsidR="00C42299" w:rsidRDefault="00C42299" w:rsidP="00452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117B73" w14:textId="77777777" w:rsidR="00C42299" w:rsidRPr="00860049" w:rsidRDefault="00C42299" w:rsidP="002F455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60049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26B9D507" w14:textId="5C478A0D" w:rsidR="00C42299" w:rsidRPr="00860049" w:rsidRDefault="00C42299" w:rsidP="002F455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60049">
        <w:rPr>
          <w:rFonts w:ascii="Times New Roman" w:hAnsi="Times New Roman" w:cs="Times New Roman"/>
          <w:sz w:val="28"/>
          <w:szCs w:val="28"/>
        </w:rPr>
        <w:t>Сорта кабачков, используемые в процессе исследования</w:t>
      </w:r>
    </w:p>
    <w:p w14:paraId="01F728FD" w14:textId="3F880A49" w:rsidR="00C42299" w:rsidRDefault="002F455E" w:rsidP="00C42299">
      <w:pPr>
        <w:jc w:val="right"/>
        <w:rPr>
          <w:rFonts w:ascii="Times New Roman" w:hAnsi="Times New Roman" w:cs="Times New Roman"/>
          <w:sz w:val="30"/>
          <w:szCs w:val="30"/>
        </w:rPr>
      </w:pPr>
      <w:r w:rsidRPr="007610F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 wp14:anchorId="248951DB" wp14:editId="175874BA">
            <wp:simplePos x="0" y="0"/>
            <wp:positionH relativeFrom="page">
              <wp:align>center</wp:align>
            </wp:positionH>
            <wp:positionV relativeFrom="margin">
              <wp:posOffset>771525</wp:posOffset>
            </wp:positionV>
            <wp:extent cx="2811780" cy="3094990"/>
            <wp:effectExtent l="0" t="0" r="7620" b="0"/>
            <wp:wrapSquare wrapText="bothSides"/>
            <wp:docPr id="1" name="Рисунок 1" descr="E:\Фото\Кабачки 2021\IMG_20210218_12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Кабачки 2021\IMG_20210218_120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1"/>
                    <a:stretch/>
                  </pic:blipFill>
                  <pic:spPr bwMode="auto">
                    <a:xfrm>
                      <a:off x="0" y="0"/>
                      <a:ext cx="2811780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C1F19" w14:textId="3C9DEBA4" w:rsidR="00C42299" w:rsidRDefault="00C42299" w:rsidP="00C42299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5A71A380" w14:textId="62DC8950" w:rsidR="00C42299" w:rsidRDefault="00C42299" w:rsidP="00C42299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549A56C9" w14:textId="7F7ECC88" w:rsidR="00C42299" w:rsidRDefault="00C42299" w:rsidP="00C42299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400047CB" w14:textId="109AFBC3" w:rsidR="00C42299" w:rsidRDefault="00C42299" w:rsidP="00C42299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65CF0A5D" w14:textId="319DB0BA" w:rsidR="00C42299" w:rsidRDefault="00C42299" w:rsidP="00C42299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3038D08E" w14:textId="1EB78DFA" w:rsidR="002F455E" w:rsidRDefault="002F455E" w:rsidP="00C422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1EE3E4E" w14:textId="378C21F8" w:rsidR="002F455E" w:rsidRDefault="002F455E" w:rsidP="00C422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AFC08D5" w14:textId="6350AB57" w:rsidR="002F455E" w:rsidRDefault="002F455E" w:rsidP="00C422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2CD86E6" w14:textId="21FF0D29" w:rsidR="00C42299" w:rsidRPr="00860049" w:rsidRDefault="00C42299" w:rsidP="002F455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60049">
        <w:rPr>
          <w:rFonts w:ascii="Times New Roman" w:hAnsi="Times New Roman" w:cs="Times New Roman"/>
          <w:sz w:val="28"/>
          <w:szCs w:val="28"/>
        </w:rPr>
        <w:t>Приложение 2</w:t>
      </w:r>
    </w:p>
    <w:p w14:paraId="31BCFBB9" w14:textId="1000365C" w:rsidR="00C42299" w:rsidRPr="00860049" w:rsidRDefault="00C42299" w:rsidP="002F455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60049">
        <w:rPr>
          <w:rFonts w:ascii="Times New Roman" w:hAnsi="Times New Roman" w:cs="Times New Roman"/>
          <w:sz w:val="28"/>
          <w:szCs w:val="28"/>
        </w:rPr>
        <w:t>Готовим почву</w:t>
      </w:r>
    </w:p>
    <w:p w14:paraId="3A11BDB3" w14:textId="23640366" w:rsidR="00C42299" w:rsidRDefault="00C42299" w:rsidP="00C42299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55A75F88" w14:textId="02CE78CE" w:rsidR="00C42299" w:rsidRDefault="002F455E" w:rsidP="00C42299">
      <w:pPr>
        <w:jc w:val="right"/>
        <w:rPr>
          <w:rFonts w:ascii="Times New Roman" w:hAnsi="Times New Roman" w:cs="Times New Roman"/>
          <w:sz w:val="30"/>
          <w:szCs w:val="30"/>
        </w:rPr>
      </w:pPr>
      <w:r w:rsidRPr="007610F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 wp14:anchorId="3D1567E1" wp14:editId="45FD272A">
            <wp:simplePos x="0" y="0"/>
            <wp:positionH relativeFrom="page">
              <wp:align>center</wp:align>
            </wp:positionH>
            <wp:positionV relativeFrom="margin">
              <wp:posOffset>4824730</wp:posOffset>
            </wp:positionV>
            <wp:extent cx="2910840" cy="3878580"/>
            <wp:effectExtent l="0" t="0" r="3810" b="7620"/>
            <wp:wrapSquare wrapText="bothSides"/>
            <wp:docPr id="2" name="Рисунок 2" descr="E:\Фото\Кабачки 2021\IMG_20210209_10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Кабачки 2021\IMG_20210209_105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A8D48" w14:textId="77777777" w:rsidR="002F455E" w:rsidRDefault="002F455E" w:rsidP="00C422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3A17B0F2" w14:textId="77777777" w:rsidR="002F455E" w:rsidRDefault="002F455E" w:rsidP="00C422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30F7E9DB" w14:textId="77777777" w:rsidR="002F455E" w:rsidRDefault="002F455E" w:rsidP="00C422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0E6A9CA6" w14:textId="77777777" w:rsidR="002F455E" w:rsidRDefault="002F455E" w:rsidP="00C422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91E8F52" w14:textId="77777777" w:rsidR="002F455E" w:rsidRDefault="002F455E" w:rsidP="00C422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0E2B69A0" w14:textId="77777777" w:rsidR="002F455E" w:rsidRDefault="002F455E" w:rsidP="00C422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6FB8ED58" w14:textId="77777777" w:rsidR="002F455E" w:rsidRDefault="002F455E" w:rsidP="00C422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6621AE7D" w14:textId="77777777" w:rsidR="002F455E" w:rsidRDefault="002F455E" w:rsidP="00C422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096F1B91" w14:textId="77777777" w:rsidR="002F455E" w:rsidRDefault="002F455E" w:rsidP="00C422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27E5A967" w14:textId="77777777" w:rsidR="002F455E" w:rsidRDefault="002F455E" w:rsidP="00C422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1A61C42B" w14:textId="77777777" w:rsidR="002F455E" w:rsidRDefault="002F455E" w:rsidP="00C422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68954A47" w14:textId="77777777" w:rsidR="002F455E" w:rsidRDefault="002F455E" w:rsidP="00C422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E6189FD" w14:textId="77777777" w:rsidR="002F455E" w:rsidRDefault="002F455E" w:rsidP="00C422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E22A76C" w14:textId="77777777" w:rsidR="002F455E" w:rsidRDefault="002F455E" w:rsidP="00C422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E2F6F17" w14:textId="77777777" w:rsidR="002F455E" w:rsidRDefault="002F455E" w:rsidP="00C422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49FC737D" w14:textId="77777777" w:rsidR="002F455E" w:rsidRDefault="002F455E" w:rsidP="00C422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688BEEC9" w14:textId="77777777" w:rsidR="002F455E" w:rsidRDefault="002F455E" w:rsidP="00C422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18B93A14" w14:textId="74E74D43" w:rsidR="00C42299" w:rsidRPr="00860049" w:rsidRDefault="00C42299" w:rsidP="00C422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60049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14:paraId="14F5C319" w14:textId="207E065F" w:rsidR="00C42299" w:rsidRPr="00860049" w:rsidRDefault="00C42299" w:rsidP="00C422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60049">
        <w:rPr>
          <w:rFonts w:ascii="Times New Roman" w:hAnsi="Times New Roman" w:cs="Times New Roman"/>
          <w:sz w:val="28"/>
          <w:szCs w:val="28"/>
        </w:rPr>
        <w:t>Ингредиенты, добавляемые в почву</w:t>
      </w:r>
    </w:p>
    <w:p w14:paraId="334A418B" w14:textId="25AA7451" w:rsidR="00C42299" w:rsidRDefault="002F455E" w:rsidP="00C42299">
      <w:pPr>
        <w:jc w:val="right"/>
        <w:rPr>
          <w:rFonts w:ascii="Times New Roman" w:hAnsi="Times New Roman" w:cs="Times New Roman"/>
          <w:sz w:val="30"/>
          <w:szCs w:val="30"/>
        </w:rPr>
      </w:pPr>
      <w:r w:rsidRPr="00CD775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 wp14:anchorId="0138A242" wp14:editId="173D083E">
            <wp:simplePos x="0" y="0"/>
            <wp:positionH relativeFrom="margin">
              <wp:align>center</wp:align>
            </wp:positionH>
            <wp:positionV relativeFrom="margin">
              <wp:posOffset>492125</wp:posOffset>
            </wp:positionV>
            <wp:extent cx="3032760" cy="3165475"/>
            <wp:effectExtent l="0" t="0" r="0" b="0"/>
            <wp:wrapSquare wrapText="bothSides"/>
            <wp:docPr id="3" name="Рисунок 3" descr="E:\Фото\Кабачки 2021\IMG_20210209_14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Кабачки 2021\IMG_20210209_140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8" b="5186"/>
                    <a:stretch/>
                  </pic:blipFill>
                  <pic:spPr bwMode="auto">
                    <a:xfrm>
                      <a:off x="0" y="0"/>
                      <a:ext cx="303276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13276" w14:textId="221B3B41" w:rsidR="00C42299" w:rsidRDefault="00C42299" w:rsidP="00C42299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2847D958" w14:textId="77777777" w:rsidR="002F455E" w:rsidRDefault="002F455E" w:rsidP="00C422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E73D7F9" w14:textId="77777777" w:rsidR="002F455E" w:rsidRDefault="002F455E" w:rsidP="00C422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6B220FC" w14:textId="77777777" w:rsidR="002F455E" w:rsidRDefault="002F455E" w:rsidP="00C422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B23CE67" w14:textId="77777777" w:rsidR="002F455E" w:rsidRDefault="002F455E" w:rsidP="00C422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0E88367" w14:textId="77777777" w:rsidR="002F455E" w:rsidRDefault="002F455E" w:rsidP="00C422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E2C52B1" w14:textId="77777777" w:rsidR="002F455E" w:rsidRDefault="002F455E" w:rsidP="00C422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6304D30" w14:textId="77777777" w:rsidR="002F455E" w:rsidRDefault="002F455E" w:rsidP="00C422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CCDAE44" w14:textId="77777777" w:rsidR="002F455E" w:rsidRDefault="002F455E" w:rsidP="00C422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7B91D30" w14:textId="4B157F84" w:rsidR="002F455E" w:rsidRDefault="002F455E" w:rsidP="00C422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C7F6E66" w14:textId="3185A3F4" w:rsidR="002F455E" w:rsidRDefault="002F455E" w:rsidP="00C422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F204674" w14:textId="760550FB" w:rsidR="002F455E" w:rsidRDefault="002F455E" w:rsidP="00C422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8F5EC82" w14:textId="68F4B843" w:rsidR="002F455E" w:rsidRDefault="002F455E" w:rsidP="00C422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8B99EDB" w14:textId="51ED5B0E" w:rsidR="00C42299" w:rsidRPr="00860049" w:rsidRDefault="00C42299" w:rsidP="002F455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60049">
        <w:rPr>
          <w:rFonts w:ascii="Times New Roman" w:hAnsi="Times New Roman" w:cs="Times New Roman"/>
          <w:sz w:val="28"/>
          <w:szCs w:val="28"/>
        </w:rPr>
        <w:t>Приложение 4</w:t>
      </w:r>
    </w:p>
    <w:p w14:paraId="540FDDB2" w14:textId="5B5BB41E" w:rsidR="00C42299" w:rsidRPr="00860049" w:rsidRDefault="002F455E" w:rsidP="002F455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D775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0" locked="0" layoutInCell="1" allowOverlap="1" wp14:anchorId="71E4E8C2" wp14:editId="40673971">
            <wp:simplePos x="0" y="0"/>
            <wp:positionH relativeFrom="margin">
              <wp:posOffset>903605</wp:posOffset>
            </wp:positionH>
            <wp:positionV relativeFrom="margin">
              <wp:posOffset>3735070</wp:posOffset>
            </wp:positionV>
            <wp:extent cx="4267200" cy="1566867"/>
            <wp:effectExtent l="0" t="0" r="0" b="0"/>
            <wp:wrapSquare wrapText="bothSides"/>
            <wp:docPr id="5" name="Рисунок 5" descr="E:\Фото\Кабачки 2021\IMG_20210209_14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Кабачки 2021\IMG_20210209_140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17" b="30585"/>
                    <a:stretch/>
                  </pic:blipFill>
                  <pic:spPr bwMode="auto">
                    <a:xfrm>
                      <a:off x="0" y="0"/>
                      <a:ext cx="4267200" cy="156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42299" w:rsidRPr="00860049">
        <w:rPr>
          <w:rFonts w:ascii="Times New Roman" w:hAnsi="Times New Roman" w:cs="Times New Roman"/>
          <w:sz w:val="28"/>
          <w:szCs w:val="28"/>
        </w:rPr>
        <w:t>Первые всходы</w:t>
      </w:r>
    </w:p>
    <w:p w14:paraId="7FB8E0F5" w14:textId="6819C9FF" w:rsidR="00C42299" w:rsidRDefault="002F455E" w:rsidP="00C42299">
      <w:pPr>
        <w:jc w:val="right"/>
        <w:rPr>
          <w:rFonts w:ascii="Times New Roman" w:hAnsi="Times New Roman" w:cs="Times New Roman"/>
          <w:sz w:val="30"/>
          <w:szCs w:val="30"/>
        </w:rPr>
      </w:pPr>
      <w:r w:rsidRPr="00DA385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0" locked="0" layoutInCell="1" allowOverlap="1" wp14:anchorId="382404BD" wp14:editId="2599EA53">
            <wp:simplePos x="0" y="0"/>
            <wp:positionH relativeFrom="margin">
              <wp:align>center</wp:align>
            </wp:positionH>
            <wp:positionV relativeFrom="margin">
              <wp:posOffset>6114415</wp:posOffset>
            </wp:positionV>
            <wp:extent cx="2773680" cy="3696335"/>
            <wp:effectExtent l="0" t="0" r="7620" b="0"/>
            <wp:wrapSquare wrapText="bothSides"/>
            <wp:docPr id="4" name="Рисунок 4" descr="E:\Фото\Кабачки 2021\IMG_20210226_14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Кабачки 2021\IMG_20210226_1426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B1B66" w14:textId="75B2A54C" w:rsidR="00C42299" w:rsidRDefault="00C42299" w:rsidP="00C42299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713AC7CC" w14:textId="77777777" w:rsidR="002F455E" w:rsidRDefault="002F455E" w:rsidP="00C422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4D58CD1" w14:textId="77777777" w:rsidR="002F455E" w:rsidRDefault="002F455E" w:rsidP="00C422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DBEDCFC" w14:textId="77777777" w:rsidR="002F455E" w:rsidRDefault="002F455E" w:rsidP="00C422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4280E42" w14:textId="77777777" w:rsidR="002F455E" w:rsidRDefault="002F455E" w:rsidP="00C422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F8CCDD0" w14:textId="77777777" w:rsidR="002F455E" w:rsidRDefault="002F455E" w:rsidP="00C422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19DE60F" w14:textId="77777777" w:rsidR="002F455E" w:rsidRDefault="002F455E" w:rsidP="00C4229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AB0F04F" w14:textId="57C09195" w:rsidR="00C42299" w:rsidRPr="00860049" w:rsidRDefault="00C42299" w:rsidP="002F455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60049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14:paraId="00FFECC1" w14:textId="5841962D" w:rsidR="00C42299" w:rsidRPr="00860049" w:rsidRDefault="00C42299" w:rsidP="002F455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60049">
        <w:rPr>
          <w:rFonts w:ascii="Times New Roman" w:hAnsi="Times New Roman" w:cs="Times New Roman"/>
          <w:sz w:val="28"/>
          <w:szCs w:val="28"/>
        </w:rPr>
        <w:t>Дальнейший рост кабачков</w:t>
      </w:r>
    </w:p>
    <w:p w14:paraId="774D2767" w14:textId="5E46881B" w:rsidR="00C42299" w:rsidRDefault="00C42299" w:rsidP="00931EA2">
      <w:pPr>
        <w:jc w:val="center"/>
        <w:rPr>
          <w:rFonts w:ascii="Times New Roman" w:hAnsi="Times New Roman" w:cs="Times New Roman"/>
          <w:sz w:val="30"/>
          <w:szCs w:val="30"/>
        </w:rPr>
      </w:pPr>
      <w:r w:rsidRPr="003D1CE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FD52FB" wp14:editId="1AA6F02E">
            <wp:extent cx="2806596" cy="3740150"/>
            <wp:effectExtent l="0" t="0" r="0" b="0"/>
            <wp:docPr id="6" name="Рисунок 6" descr="E:\Фото\Кабачки 2021\IMG_20210316_14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Кабачки 2021\IMG_20210316_144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25" cy="374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5F2AA" w14:textId="77777777" w:rsidR="00C42299" w:rsidRPr="00860049" w:rsidRDefault="00C42299" w:rsidP="00931E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60049">
        <w:rPr>
          <w:rFonts w:ascii="Times New Roman" w:hAnsi="Times New Roman" w:cs="Times New Roman"/>
          <w:sz w:val="28"/>
          <w:szCs w:val="28"/>
        </w:rPr>
        <w:t>Приложение 6</w:t>
      </w:r>
    </w:p>
    <w:p w14:paraId="4A6B598B" w14:textId="77777777" w:rsidR="00C42299" w:rsidRPr="00860049" w:rsidRDefault="00C42299" w:rsidP="00931E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60049">
        <w:rPr>
          <w:rFonts w:ascii="Times New Roman" w:hAnsi="Times New Roman" w:cs="Times New Roman"/>
          <w:sz w:val="28"/>
          <w:szCs w:val="28"/>
        </w:rPr>
        <w:t>Рост кабачков</w:t>
      </w:r>
    </w:p>
    <w:p w14:paraId="13571805" w14:textId="77777777" w:rsidR="00C42299" w:rsidRDefault="00C42299" w:rsidP="00931EA2">
      <w:pPr>
        <w:jc w:val="center"/>
        <w:rPr>
          <w:rFonts w:ascii="Times New Roman" w:hAnsi="Times New Roman" w:cs="Times New Roman"/>
          <w:sz w:val="30"/>
          <w:szCs w:val="30"/>
        </w:rPr>
      </w:pPr>
      <w:r w:rsidRPr="002F297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A52C8" wp14:editId="7282B1C0">
            <wp:extent cx="2983855" cy="3976370"/>
            <wp:effectExtent l="0" t="0" r="7620" b="5080"/>
            <wp:docPr id="7" name="Рисунок 7" descr="E:\Фото\Кабачки 2021\IMG_20210329_10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Кабачки 2021\IMG_20210329_1016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25" cy="398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3F43F" w14:textId="77777777" w:rsidR="00C42299" w:rsidRPr="00860049" w:rsidRDefault="00C42299" w:rsidP="00931E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60049"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14:paraId="37DDD3C1" w14:textId="77777777" w:rsidR="00C42299" w:rsidRPr="00860049" w:rsidRDefault="00C42299" w:rsidP="00931E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60049">
        <w:rPr>
          <w:rFonts w:ascii="Times New Roman" w:hAnsi="Times New Roman" w:cs="Times New Roman"/>
          <w:sz w:val="28"/>
          <w:szCs w:val="28"/>
        </w:rPr>
        <w:t>Рост кабачков</w:t>
      </w:r>
    </w:p>
    <w:p w14:paraId="541155CC" w14:textId="77777777" w:rsidR="00C42299" w:rsidRDefault="00C42299" w:rsidP="00931EA2">
      <w:pPr>
        <w:jc w:val="center"/>
        <w:rPr>
          <w:rFonts w:ascii="Times New Roman" w:hAnsi="Times New Roman" w:cs="Times New Roman"/>
          <w:sz w:val="30"/>
          <w:szCs w:val="30"/>
        </w:rPr>
      </w:pPr>
      <w:r w:rsidRPr="004653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9AB33F7" wp14:editId="57B4533C">
            <wp:extent cx="2875111" cy="3831454"/>
            <wp:effectExtent l="0" t="0" r="1905" b="0"/>
            <wp:docPr id="9" name="Рисунок 9" descr="E:\Фото\Кабачки 2021\IMG_20210329_10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Кабачки 2021\IMG_20210329_1019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13" cy="383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22DB6" w14:textId="77777777" w:rsidR="00C42299" w:rsidRPr="00860049" w:rsidRDefault="00C42299" w:rsidP="00931E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60049">
        <w:rPr>
          <w:rFonts w:ascii="Times New Roman" w:hAnsi="Times New Roman" w:cs="Times New Roman"/>
          <w:sz w:val="28"/>
          <w:szCs w:val="28"/>
        </w:rPr>
        <w:t>Приложение 8</w:t>
      </w:r>
    </w:p>
    <w:p w14:paraId="3DC078E2" w14:textId="77777777" w:rsidR="00C42299" w:rsidRPr="00860049" w:rsidRDefault="00C42299" w:rsidP="00931E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60049">
        <w:rPr>
          <w:rFonts w:ascii="Times New Roman" w:hAnsi="Times New Roman" w:cs="Times New Roman"/>
          <w:sz w:val="28"/>
          <w:szCs w:val="28"/>
        </w:rPr>
        <w:t>Бытовые отходы, добавляемые в почву (2-ой вариант опытов).</w:t>
      </w:r>
    </w:p>
    <w:p w14:paraId="04C4FC5A" w14:textId="77777777" w:rsidR="00C42299" w:rsidRDefault="00C42299" w:rsidP="00931EA2">
      <w:pPr>
        <w:jc w:val="center"/>
        <w:rPr>
          <w:rFonts w:ascii="Times New Roman" w:hAnsi="Times New Roman" w:cs="Times New Roman"/>
          <w:sz w:val="30"/>
          <w:szCs w:val="30"/>
        </w:rPr>
      </w:pPr>
      <w:r w:rsidRPr="00C01D3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51BE11" wp14:editId="09BC2B46">
            <wp:extent cx="3137940" cy="4181709"/>
            <wp:effectExtent l="0" t="0" r="5715" b="0"/>
            <wp:docPr id="11" name="Рисунок 11" descr="E:\Фото\Кабачки 2021\IMG_20210419_10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Кабачки 2021\IMG_20210419_1023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32" cy="41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0CA5A" w14:textId="77777777" w:rsidR="00C42299" w:rsidRPr="00860049" w:rsidRDefault="00C42299" w:rsidP="00931E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60049"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14:paraId="047F98EB" w14:textId="77777777" w:rsidR="00C42299" w:rsidRPr="00860049" w:rsidRDefault="00C42299" w:rsidP="00931E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60049">
        <w:rPr>
          <w:rFonts w:ascii="Times New Roman" w:hAnsi="Times New Roman" w:cs="Times New Roman"/>
          <w:sz w:val="28"/>
          <w:szCs w:val="28"/>
        </w:rPr>
        <w:t>Цветение кабачков</w:t>
      </w:r>
    </w:p>
    <w:p w14:paraId="3C7E0795" w14:textId="77777777" w:rsidR="00C42299" w:rsidRDefault="00C42299" w:rsidP="00931EA2">
      <w:pPr>
        <w:jc w:val="center"/>
        <w:rPr>
          <w:rFonts w:ascii="Times New Roman" w:hAnsi="Times New Roman" w:cs="Times New Roman"/>
          <w:sz w:val="30"/>
          <w:szCs w:val="30"/>
        </w:rPr>
      </w:pPr>
      <w:r w:rsidRPr="00E41AB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4A2BAC" wp14:editId="260E8C65">
            <wp:extent cx="2948940" cy="3929841"/>
            <wp:effectExtent l="0" t="0" r="3810" b="0"/>
            <wp:docPr id="12" name="Рисунок 12" descr="E:\Фото\Кабачки 2021\IMG_20210426_10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Кабачки 2021\IMG_20210426_1031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114" cy="394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60FD4" w14:textId="77777777" w:rsidR="00C42299" w:rsidRPr="00860049" w:rsidRDefault="00C42299" w:rsidP="00931E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60049">
        <w:rPr>
          <w:rFonts w:ascii="Times New Roman" w:hAnsi="Times New Roman" w:cs="Times New Roman"/>
          <w:sz w:val="28"/>
          <w:szCs w:val="28"/>
        </w:rPr>
        <w:t>Приложение 10</w:t>
      </w:r>
    </w:p>
    <w:p w14:paraId="30AA1D52" w14:textId="77777777" w:rsidR="00C42299" w:rsidRPr="00860049" w:rsidRDefault="00C42299" w:rsidP="00931E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60049">
        <w:rPr>
          <w:rFonts w:ascii="Times New Roman" w:hAnsi="Times New Roman" w:cs="Times New Roman"/>
          <w:sz w:val="28"/>
          <w:szCs w:val="28"/>
        </w:rPr>
        <w:t>Рост кабачков (2-ой вариант опытов)</w:t>
      </w:r>
    </w:p>
    <w:p w14:paraId="09339C72" w14:textId="77777777" w:rsidR="00C42299" w:rsidRDefault="00C42299" w:rsidP="00931EA2">
      <w:pPr>
        <w:jc w:val="center"/>
        <w:rPr>
          <w:rFonts w:ascii="Times New Roman" w:hAnsi="Times New Roman" w:cs="Times New Roman"/>
          <w:sz w:val="30"/>
          <w:szCs w:val="30"/>
        </w:rPr>
      </w:pPr>
      <w:r w:rsidRPr="0053160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A96C36" wp14:editId="5690E3BC">
            <wp:extent cx="3086517" cy="4113181"/>
            <wp:effectExtent l="0" t="0" r="0" b="1905"/>
            <wp:docPr id="14" name="Рисунок 14" descr="E:\Фото\Кабачки 2021\IMG_20210515_13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Кабачки 2021\IMG_20210515_1348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735" cy="412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CB6F2" w14:textId="77777777" w:rsidR="00C42299" w:rsidRPr="00860049" w:rsidRDefault="00C42299" w:rsidP="00BC226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60049">
        <w:rPr>
          <w:rFonts w:ascii="Times New Roman" w:hAnsi="Times New Roman" w:cs="Times New Roman"/>
          <w:sz w:val="28"/>
          <w:szCs w:val="28"/>
        </w:rPr>
        <w:lastRenderedPageBreak/>
        <w:t>Приложение 11</w:t>
      </w:r>
    </w:p>
    <w:p w14:paraId="52E34D6F" w14:textId="77777777" w:rsidR="00C42299" w:rsidRDefault="00C42299" w:rsidP="00BC2266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 w:rsidRPr="00860049">
        <w:rPr>
          <w:rFonts w:ascii="Times New Roman" w:hAnsi="Times New Roman" w:cs="Times New Roman"/>
          <w:sz w:val="28"/>
          <w:szCs w:val="28"/>
        </w:rPr>
        <w:t>Кабачки на приусадебном участке</w:t>
      </w:r>
    </w:p>
    <w:p w14:paraId="3047727A" w14:textId="77777777" w:rsidR="00C42299" w:rsidRDefault="00C42299" w:rsidP="00BC2266">
      <w:pPr>
        <w:jc w:val="center"/>
        <w:rPr>
          <w:rFonts w:ascii="Times New Roman" w:hAnsi="Times New Roman" w:cs="Times New Roman"/>
          <w:sz w:val="30"/>
          <w:szCs w:val="30"/>
        </w:rPr>
      </w:pPr>
      <w:r w:rsidRPr="00DC2AB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EB201D" wp14:editId="1ADAF697">
            <wp:extent cx="2909201" cy="3876884"/>
            <wp:effectExtent l="0" t="0" r="5715" b="0"/>
            <wp:docPr id="8" name="Рисунок 8" descr="E:\Фото\Кабачки 2021\IMG_20210614_16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Кабачки 2021\IMG_20210614_163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56" cy="388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B594B" w14:textId="77777777" w:rsidR="00C42299" w:rsidRPr="00860049" w:rsidRDefault="00C42299" w:rsidP="00BC226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60049">
        <w:rPr>
          <w:rFonts w:ascii="Times New Roman" w:hAnsi="Times New Roman" w:cs="Times New Roman"/>
          <w:sz w:val="28"/>
          <w:szCs w:val="28"/>
        </w:rPr>
        <w:t>Приложение 12</w:t>
      </w:r>
    </w:p>
    <w:p w14:paraId="393D5BC0" w14:textId="77777777" w:rsidR="00C42299" w:rsidRPr="00860049" w:rsidRDefault="00C42299" w:rsidP="00BC226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60049">
        <w:rPr>
          <w:rFonts w:ascii="Times New Roman" w:hAnsi="Times New Roman" w:cs="Times New Roman"/>
          <w:sz w:val="28"/>
          <w:szCs w:val="28"/>
        </w:rPr>
        <w:t>Рост кабачков на приусадебном участке</w:t>
      </w:r>
    </w:p>
    <w:p w14:paraId="01F5B5DC" w14:textId="77777777" w:rsidR="00C42299" w:rsidRDefault="00C42299" w:rsidP="00BC2266">
      <w:pPr>
        <w:jc w:val="center"/>
        <w:rPr>
          <w:rFonts w:ascii="Times New Roman" w:hAnsi="Times New Roman" w:cs="Times New Roman"/>
          <w:sz w:val="30"/>
          <w:szCs w:val="30"/>
        </w:rPr>
      </w:pPr>
      <w:r w:rsidRPr="00C9168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7D24ECA" wp14:editId="374EBBCC">
            <wp:extent cx="2989142" cy="3983415"/>
            <wp:effectExtent l="0" t="0" r="1905" b="0"/>
            <wp:docPr id="10" name="Рисунок 10" descr="E:\Фото\Кабачки 2021\IMG_20210623_19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Кабачки 2021\IMG_20210623_1925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8" cy="399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F1739" w14:textId="77777777" w:rsidR="00C42299" w:rsidRPr="00BC2266" w:rsidRDefault="00C42299" w:rsidP="00BC226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C2266">
        <w:rPr>
          <w:rFonts w:ascii="Times New Roman" w:hAnsi="Times New Roman" w:cs="Times New Roman"/>
          <w:sz w:val="28"/>
          <w:szCs w:val="28"/>
        </w:rPr>
        <w:lastRenderedPageBreak/>
        <w:t>Приложение 13</w:t>
      </w:r>
    </w:p>
    <w:p w14:paraId="5FEAAC10" w14:textId="77777777" w:rsidR="00C42299" w:rsidRPr="00BC2266" w:rsidRDefault="00C42299" w:rsidP="00BC226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C2266">
        <w:rPr>
          <w:rFonts w:ascii="Times New Roman" w:hAnsi="Times New Roman" w:cs="Times New Roman"/>
          <w:sz w:val="28"/>
          <w:szCs w:val="28"/>
        </w:rPr>
        <w:t>Первый урожай</w:t>
      </w:r>
    </w:p>
    <w:p w14:paraId="48D7D128" w14:textId="77777777" w:rsidR="00C42299" w:rsidRDefault="00C42299" w:rsidP="00BC2266">
      <w:pPr>
        <w:jc w:val="center"/>
        <w:rPr>
          <w:rFonts w:ascii="Times New Roman" w:hAnsi="Times New Roman" w:cs="Times New Roman"/>
          <w:sz w:val="30"/>
          <w:szCs w:val="30"/>
        </w:rPr>
      </w:pPr>
      <w:r w:rsidRPr="007720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4A27BD9" wp14:editId="5BE9EAC5">
            <wp:extent cx="3116580" cy="4154460"/>
            <wp:effectExtent l="0" t="0" r="7620" b="0"/>
            <wp:docPr id="16" name="Рисунок 16" descr="E:\Фото\Первый сбор урож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Первый сбор урожа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06" cy="416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AE49E" w14:textId="77777777" w:rsidR="00C42299" w:rsidRPr="00860049" w:rsidRDefault="00C42299" w:rsidP="00BC226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60049">
        <w:rPr>
          <w:rFonts w:ascii="Times New Roman" w:hAnsi="Times New Roman" w:cs="Times New Roman"/>
          <w:sz w:val="28"/>
          <w:szCs w:val="28"/>
        </w:rPr>
        <w:t>Приложение 14</w:t>
      </w:r>
    </w:p>
    <w:p w14:paraId="7E31480D" w14:textId="77777777" w:rsidR="00C42299" w:rsidRPr="00860049" w:rsidRDefault="00C42299" w:rsidP="00BC226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60049">
        <w:rPr>
          <w:rFonts w:ascii="Times New Roman" w:hAnsi="Times New Roman" w:cs="Times New Roman"/>
          <w:sz w:val="28"/>
          <w:szCs w:val="28"/>
        </w:rPr>
        <w:t>Сбор урожая</w:t>
      </w:r>
    </w:p>
    <w:p w14:paraId="43A625F1" w14:textId="77777777" w:rsidR="00C42299" w:rsidRDefault="00C42299" w:rsidP="00BC2266">
      <w:pPr>
        <w:jc w:val="center"/>
        <w:rPr>
          <w:rFonts w:ascii="Times New Roman" w:hAnsi="Times New Roman" w:cs="Times New Roman"/>
          <w:sz w:val="30"/>
          <w:szCs w:val="30"/>
        </w:rPr>
      </w:pPr>
      <w:r w:rsidRPr="003E511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7CBBC8" wp14:editId="524201E8">
            <wp:extent cx="2931058" cy="3907155"/>
            <wp:effectExtent l="0" t="0" r="3175" b="0"/>
            <wp:docPr id="13" name="Рисунок 13" descr="C:\Users\User\Desktop\изображение_viber_2021-08-30_12-34-17-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ображение_viber_2021-08-30_12-34-17-5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22" cy="392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ACBD0" w14:textId="77777777" w:rsidR="00C42299" w:rsidRPr="004F1DE8" w:rsidRDefault="00C42299" w:rsidP="004F1DE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F1DE8">
        <w:rPr>
          <w:rFonts w:ascii="Times New Roman" w:hAnsi="Times New Roman" w:cs="Times New Roman"/>
          <w:sz w:val="28"/>
          <w:szCs w:val="28"/>
        </w:rPr>
        <w:lastRenderedPageBreak/>
        <w:t>Приложение 15</w:t>
      </w:r>
    </w:p>
    <w:p w14:paraId="10D9F0D6" w14:textId="77777777" w:rsidR="00C42299" w:rsidRPr="004F1DE8" w:rsidRDefault="00C42299" w:rsidP="004F1DE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F1DE8">
        <w:rPr>
          <w:rFonts w:ascii="Times New Roman" w:hAnsi="Times New Roman" w:cs="Times New Roman"/>
          <w:sz w:val="28"/>
          <w:szCs w:val="28"/>
        </w:rPr>
        <w:t>Дальнейший рост кабачков</w:t>
      </w:r>
    </w:p>
    <w:p w14:paraId="13F90867" w14:textId="77777777" w:rsidR="00C42299" w:rsidRDefault="00C42299" w:rsidP="004F1DE8">
      <w:pPr>
        <w:jc w:val="center"/>
        <w:rPr>
          <w:rFonts w:ascii="Times New Roman" w:hAnsi="Times New Roman" w:cs="Times New Roman"/>
          <w:sz w:val="30"/>
          <w:szCs w:val="30"/>
        </w:rPr>
      </w:pPr>
      <w:r w:rsidRPr="003E511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ED1AF7" wp14:editId="6F86A4DA">
            <wp:extent cx="3147060" cy="4195091"/>
            <wp:effectExtent l="0" t="0" r="0" b="0"/>
            <wp:docPr id="15" name="Рисунок 15" descr="E:\Фото\Дальнейший рост кабач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Дальнейший рост кабачков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970" cy="421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2299" w:rsidSect="0045227C">
      <w:footerReference w:type="default" r:id="rId26"/>
      <w:pgSz w:w="11906" w:h="16838"/>
      <w:pgMar w:top="1134" w:right="567" w:bottom="1134" w:left="1701" w:header="79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7F571" w14:textId="77777777" w:rsidR="004531DF" w:rsidRDefault="004531DF" w:rsidP="00701F3D">
      <w:pPr>
        <w:spacing w:after="0" w:line="240" w:lineRule="auto"/>
      </w:pPr>
      <w:r>
        <w:separator/>
      </w:r>
    </w:p>
  </w:endnote>
  <w:endnote w:type="continuationSeparator" w:id="0">
    <w:p w14:paraId="214FF20A" w14:textId="77777777" w:rsidR="004531DF" w:rsidRDefault="004531DF" w:rsidP="00701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781067"/>
      <w:docPartObj>
        <w:docPartGallery w:val="Page Numbers (Bottom of Page)"/>
        <w:docPartUnique/>
      </w:docPartObj>
    </w:sdtPr>
    <w:sdtEndPr/>
    <w:sdtContent>
      <w:p w14:paraId="1B57805F" w14:textId="77777777" w:rsidR="006F74A5" w:rsidRDefault="006F74A5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474D">
          <w:rPr>
            <w:noProof/>
          </w:rPr>
          <w:t>14</w:t>
        </w:r>
        <w:r>
          <w:fldChar w:fldCharType="end"/>
        </w:r>
      </w:p>
    </w:sdtContent>
  </w:sdt>
  <w:p w14:paraId="06E48E6A" w14:textId="77777777" w:rsidR="006F74A5" w:rsidRDefault="006F74A5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CAAF7" w14:textId="77777777" w:rsidR="004531DF" w:rsidRDefault="004531DF" w:rsidP="00701F3D">
      <w:pPr>
        <w:spacing w:after="0" w:line="240" w:lineRule="auto"/>
      </w:pPr>
      <w:r>
        <w:separator/>
      </w:r>
    </w:p>
  </w:footnote>
  <w:footnote w:type="continuationSeparator" w:id="0">
    <w:p w14:paraId="74CA8B9F" w14:textId="77777777" w:rsidR="004531DF" w:rsidRDefault="004531DF" w:rsidP="00701F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F6DD6"/>
    <w:multiLevelType w:val="multilevel"/>
    <w:tmpl w:val="F8F6A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30A73"/>
    <w:multiLevelType w:val="multilevel"/>
    <w:tmpl w:val="4120E1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7FD128B"/>
    <w:multiLevelType w:val="multilevel"/>
    <w:tmpl w:val="0CC0A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EB50E6"/>
    <w:multiLevelType w:val="hybridMultilevel"/>
    <w:tmpl w:val="9D58E0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146860"/>
    <w:multiLevelType w:val="hybridMultilevel"/>
    <w:tmpl w:val="110C7526"/>
    <w:lvl w:ilvl="0" w:tplc="04190019">
      <w:start w:val="1"/>
      <w:numFmt w:val="lowerLetter"/>
      <w:lvlText w:val="%1."/>
      <w:lvlJc w:val="left"/>
      <w:pPr>
        <w:ind w:left="1245" w:hanging="360"/>
      </w:pPr>
    </w:lvl>
    <w:lvl w:ilvl="1" w:tplc="04190019" w:tentative="1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5" w15:restartNumberingAfterBreak="0">
    <w:nsid w:val="0CC75E95"/>
    <w:multiLevelType w:val="multilevel"/>
    <w:tmpl w:val="8A6A7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397091"/>
    <w:multiLevelType w:val="multilevel"/>
    <w:tmpl w:val="5EC8B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4E2B3B"/>
    <w:multiLevelType w:val="hybridMultilevel"/>
    <w:tmpl w:val="AD9EFEA8"/>
    <w:lvl w:ilvl="0" w:tplc="0419000F">
      <w:start w:val="1"/>
      <w:numFmt w:val="decimal"/>
      <w:lvlText w:val="%1."/>
      <w:lvlJc w:val="left"/>
      <w:pPr>
        <w:ind w:left="94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53" w:hanging="360"/>
      </w:pPr>
    </w:lvl>
    <w:lvl w:ilvl="2" w:tplc="0419001B" w:tentative="1">
      <w:start w:val="1"/>
      <w:numFmt w:val="lowerRoman"/>
      <w:lvlText w:val="%3."/>
      <w:lvlJc w:val="right"/>
      <w:pPr>
        <w:ind w:left="10873" w:hanging="180"/>
      </w:pPr>
    </w:lvl>
    <w:lvl w:ilvl="3" w:tplc="0419000F" w:tentative="1">
      <w:start w:val="1"/>
      <w:numFmt w:val="decimal"/>
      <w:lvlText w:val="%4."/>
      <w:lvlJc w:val="left"/>
      <w:pPr>
        <w:ind w:left="11593" w:hanging="360"/>
      </w:pPr>
    </w:lvl>
    <w:lvl w:ilvl="4" w:tplc="04190019" w:tentative="1">
      <w:start w:val="1"/>
      <w:numFmt w:val="lowerLetter"/>
      <w:lvlText w:val="%5."/>
      <w:lvlJc w:val="left"/>
      <w:pPr>
        <w:ind w:left="12313" w:hanging="360"/>
      </w:pPr>
    </w:lvl>
    <w:lvl w:ilvl="5" w:tplc="0419001B" w:tentative="1">
      <w:start w:val="1"/>
      <w:numFmt w:val="lowerRoman"/>
      <w:lvlText w:val="%6."/>
      <w:lvlJc w:val="right"/>
      <w:pPr>
        <w:ind w:left="13033" w:hanging="180"/>
      </w:pPr>
    </w:lvl>
    <w:lvl w:ilvl="6" w:tplc="0419000F" w:tentative="1">
      <w:start w:val="1"/>
      <w:numFmt w:val="decimal"/>
      <w:lvlText w:val="%7."/>
      <w:lvlJc w:val="left"/>
      <w:pPr>
        <w:ind w:left="13753" w:hanging="360"/>
      </w:pPr>
    </w:lvl>
    <w:lvl w:ilvl="7" w:tplc="04190019" w:tentative="1">
      <w:start w:val="1"/>
      <w:numFmt w:val="lowerLetter"/>
      <w:lvlText w:val="%8."/>
      <w:lvlJc w:val="left"/>
      <w:pPr>
        <w:ind w:left="14473" w:hanging="360"/>
      </w:pPr>
    </w:lvl>
    <w:lvl w:ilvl="8" w:tplc="0419001B" w:tentative="1">
      <w:start w:val="1"/>
      <w:numFmt w:val="lowerRoman"/>
      <w:lvlText w:val="%9."/>
      <w:lvlJc w:val="right"/>
      <w:pPr>
        <w:ind w:left="15193" w:hanging="180"/>
      </w:pPr>
    </w:lvl>
  </w:abstractNum>
  <w:abstractNum w:abstractNumId="8" w15:restartNumberingAfterBreak="0">
    <w:nsid w:val="265712BA"/>
    <w:multiLevelType w:val="multilevel"/>
    <w:tmpl w:val="2DAED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FC4347"/>
    <w:multiLevelType w:val="hybridMultilevel"/>
    <w:tmpl w:val="832EFA8E"/>
    <w:lvl w:ilvl="0" w:tplc="B226DA34">
      <w:start w:val="4"/>
      <w:numFmt w:val="decimal"/>
      <w:lvlText w:val="%1."/>
      <w:lvlJc w:val="left"/>
      <w:pPr>
        <w:ind w:left="1211" w:hanging="360"/>
      </w:pPr>
      <w:rPr>
        <w:rFonts w:eastAsia="Times New Roman"/>
        <w:b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27761D53"/>
    <w:multiLevelType w:val="multilevel"/>
    <w:tmpl w:val="544C5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6237DC"/>
    <w:multiLevelType w:val="hybridMultilevel"/>
    <w:tmpl w:val="37042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1A5DBD"/>
    <w:multiLevelType w:val="multilevel"/>
    <w:tmpl w:val="C220E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02671A"/>
    <w:multiLevelType w:val="hybridMultilevel"/>
    <w:tmpl w:val="320A2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C108D5"/>
    <w:multiLevelType w:val="hybridMultilevel"/>
    <w:tmpl w:val="3538274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57254"/>
    <w:multiLevelType w:val="multilevel"/>
    <w:tmpl w:val="8968B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3B129D"/>
    <w:multiLevelType w:val="multilevel"/>
    <w:tmpl w:val="91A4B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FE1224"/>
    <w:multiLevelType w:val="hybridMultilevel"/>
    <w:tmpl w:val="6C7C5286"/>
    <w:lvl w:ilvl="0" w:tplc="D9EA8E44">
      <w:start w:val="1"/>
      <w:numFmt w:val="decimal"/>
      <w:lvlText w:val="%1)"/>
      <w:lvlJc w:val="left"/>
      <w:pPr>
        <w:ind w:left="435" w:hanging="360"/>
      </w:p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18" w15:restartNumberingAfterBreak="0">
    <w:nsid w:val="47390CD0"/>
    <w:multiLevelType w:val="multilevel"/>
    <w:tmpl w:val="8FE85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8D43C8A"/>
    <w:multiLevelType w:val="hybridMultilevel"/>
    <w:tmpl w:val="C54ECD92"/>
    <w:lvl w:ilvl="0" w:tplc="69241DE2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0" w15:restartNumberingAfterBreak="0">
    <w:nsid w:val="53006991"/>
    <w:multiLevelType w:val="multilevel"/>
    <w:tmpl w:val="78DAD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2F12AE"/>
    <w:multiLevelType w:val="hybridMultilevel"/>
    <w:tmpl w:val="F0ACB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8F61CF"/>
    <w:multiLevelType w:val="multilevel"/>
    <w:tmpl w:val="2F761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E6E9A"/>
    <w:multiLevelType w:val="multilevel"/>
    <w:tmpl w:val="AC408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2D2203"/>
    <w:multiLevelType w:val="multilevel"/>
    <w:tmpl w:val="FB966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4D72DA"/>
    <w:multiLevelType w:val="multilevel"/>
    <w:tmpl w:val="B0727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D86806"/>
    <w:multiLevelType w:val="multilevel"/>
    <w:tmpl w:val="F1502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73A6822"/>
    <w:multiLevelType w:val="hybridMultilevel"/>
    <w:tmpl w:val="3476FB94"/>
    <w:lvl w:ilvl="0" w:tplc="C60A003E">
      <w:start w:val="1"/>
      <w:numFmt w:val="decimal"/>
      <w:lvlText w:val="%1.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678938E5"/>
    <w:multiLevelType w:val="hybridMultilevel"/>
    <w:tmpl w:val="10285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692040"/>
    <w:multiLevelType w:val="hybridMultilevel"/>
    <w:tmpl w:val="9EA0E818"/>
    <w:lvl w:ilvl="0" w:tplc="71789B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6D371356"/>
    <w:multiLevelType w:val="hybridMultilevel"/>
    <w:tmpl w:val="08166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646E96"/>
    <w:multiLevelType w:val="hybridMultilevel"/>
    <w:tmpl w:val="FA1CAE30"/>
    <w:lvl w:ilvl="0" w:tplc="573AAD7C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18C4AC2"/>
    <w:multiLevelType w:val="multilevel"/>
    <w:tmpl w:val="655A9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502528"/>
    <w:multiLevelType w:val="hybridMultilevel"/>
    <w:tmpl w:val="87F8B404"/>
    <w:lvl w:ilvl="0" w:tplc="4A18E4A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4" w15:restartNumberingAfterBreak="0">
    <w:nsid w:val="7AF426D4"/>
    <w:multiLevelType w:val="hybridMultilevel"/>
    <w:tmpl w:val="C9D80F7E"/>
    <w:lvl w:ilvl="0" w:tplc="AAEA536E">
      <w:start w:val="3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9291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7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30"/>
  </w:num>
  <w:num w:numId="10">
    <w:abstractNumId w:val="20"/>
  </w:num>
  <w:num w:numId="11">
    <w:abstractNumId w:val="23"/>
  </w:num>
  <w:num w:numId="12">
    <w:abstractNumId w:val="32"/>
  </w:num>
  <w:num w:numId="13">
    <w:abstractNumId w:val="8"/>
  </w:num>
  <w:num w:numId="14">
    <w:abstractNumId w:val="22"/>
  </w:num>
  <w:num w:numId="15">
    <w:abstractNumId w:val="6"/>
  </w:num>
  <w:num w:numId="16">
    <w:abstractNumId w:val="15"/>
  </w:num>
  <w:num w:numId="17">
    <w:abstractNumId w:val="26"/>
  </w:num>
  <w:num w:numId="18">
    <w:abstractNumId w:val="5"/>
  </w:num>
  <w:num w:numId="19">
    <w:abstractNumId w:val="16"/>
  </w:num>
  <w:num w:numId="20">
    <w:abstractNumId w:val="0"/>
  </w:num>
  <w:num w:numId="21">
    <w:abstractNumId w:val="18"/>
  </w:num>
  <w:num w:numId="22">
    <w:abstractNumId w:val="25"/>
  </w:num>
  <w:num w:numId="23">
    <w:abstractNumId w:val="24"/>
  </w:num>
  <w:num w:numId="24">
    <w:abstractNumId w:val="2"/>
  </w:num>
  <w:num w:numId="25">
    <w:abstractNumId w:val="12"/>
  </w:num>
  <w:num w:numId="26">
    <w:abstractNumId w:val="10"/>
  </w:num>
  <w:num w:numId="27">
    <w:abstractNumId w:val="3"/>
  </w:num>
  <w:num w:numId="28">
    <w:abstractNumId w:val="4"/>
  </w:num>
  <w:num w:numId="29">
    <w:abstractNumId w:val="29"/>
  </w:num>
  <w:num w:numId="30">
    <w:abstractNumId w:val="27"/>
  </w:num>
  <w:num w:numId="31">
    <w:abstractNumId w:val="7"/>
  </w:num>
  <w:num w:numId="32">
    <w:abstractNumId w:val="13"/>
  </w:num>
  <w:num w:numId="33">
    <w:abstractNumId w:val="28"/>
  </w:num>
  <w:num w:numId="34">
    <w:abstractNumId w:val="14"/>
  </w:num>
  <w:num w:numId="35">
    <w:abstractNumId w:val="21"/>
  </w:num>
  <w:num w:numId="36">
    <w:abstractNumId w:val="1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314"/>
    <w:rsid w:val="00004075"/>
    <w:rsid w:val="00005BB9"/>
    <w:rsid w:val="0001176D"/>
    <w:rsid w:val="00014EBA"/>
    <w:rsid w:val="00016D5B"/>
    <w:rsid w:val="00020511"/>
    <w:rsid w:val="00027C7F"/>
    <w:rsid w:val="00046C92"/>
    <w:rsid w:val="00057A07"/>
    <w:rsid w:val="00063B31"/>
    <w:rsid w:val="000670C8"/>
    <w:rsid w:val="000C528D"/>
    <w:rsid w:val="000C540F"/>
    <w:rsid w:val="000D04A0"/>
    <w:rsid w:val="000F3303"/>
    <w:rsid w:val="001045F6"/>
    <w:rsid w:val="001105FD"/>
    <w:rsid w:val="00111DEB"/>
    <w:rsid w:val="001120CA"/>
    <w:rsid w:val="001213F7"/>
    <w:rsid w:val="00125B06"/>
    <w:rsid w:val="00133639"/>
    <w:rsid w:val="0013699C"/>
    <w:rsid w:val="0014170C"/>
    <w:rsid w:val="00150D7F"/>
    <w:rsid w:val="0016041D"/>
    <w:rsid w:val="00160BEC"/>
    <w:rsid w:val="0019371A"/>
    <w:rsid w:val="001A020B"/>
    <w:rsid w:val="001A3F8A"/>
    <w:rsid w:val="001A68A3"/>
    <w:rsid w:val="001D3BEE"/>
    <w:rsid w:val="00200616"/>
    <w:rsid w:val="0021239F"/>
    <w:rsid w:val="002134AE"/>
    <w:rsid w:val="00226957"/>
    <w:rsid w:val="002277EE"/>
    <w:rsid w:val="00234889"/>
    <w:rsid w:val="00257F36"/>
    <w:rsid w:val="002677F9"/>
    <w:rsid w:val="00267E44"/>
    <w:rsid w:val="00270D53"/>
    <w:rsid w:val="002909C3"/>
    <w:rsid w:val="00293098"/>
    <w:rsid w:val="002A1686"/>
    <w:rsid w:val="002A4528"/>
    <w:rsid w:val="002A61C8"/>
    <w:rsid w:val="002D214E"/>
    <w:rsid w:val="002D7993"/>
    <w:rsid w:val="002F0BFB"/>
    <w:rsid w:val="002F455E"/>
    <w:rsid w:val="00300769"/>
    <w:rsid w:val="00302E6E"/>
    <w:rsid w:val="0031269C"/>
    <w:rsid w:val="00312E3D"/>
    <w:rsid w:val="00321DB6"/>
    <w:rsid w:val="00326187"/>
    <w:rsid w:val="00335EFC"/>
    <w:rsid w:val="0037106E"/>
    <w:rsid w:val="00373BDE"/>
    <w:rsid w:val="00392803"/>
    <w:rsid w:val="00404A10"/>
    <w:rsid w:val="004250A2"/>
    <w:rsid w:val="00426D64"/>
    <w:rsid w:val="00431823"/>
    <w:rsid w:val="00442207"/>
    <w:rsid w:val="00446169"/>
    <w:rsid w:val="0045094F"/>
    <w:rsid w:val="0045227C"/>
    <w:rsid w:val="004531DF"/>
    <w:rsid w:val="004655F6"/>
    <w:rsid w:val="00470860"/>
    <w:rsid w:val="00474D23"/>
    <w:rsid w:val="00490B0E"/>
    <w:rsid w:val="004E6D45"/>
    <w:rsid w:val="004F1DE8"/>
    <w:rsid w:val="005064C8"/>
    <w:rsid w:val="005148FE"/>
    <w:rsid w:val="00516964"/>
    <w:rsid w:val="00521266"/>
    <w:rsid w:val="00531C89"/>
    <w:rsid w:val="005432E0"/>
    <w:rsid w:val="00545E21"/>
    <w:rsid w:val="0055140E"/>
    <w:rsid w:val="00554651"/>
    <w:rsid w:val="005638E2"/>
    <w:rsid w:val="005750DD"/>
    <w:rsid w:val="00591250"/>
    <w:rsid w:val="005A3CF4"/>
    <w:rsid w:val="005A6616"/>
    <w:rsid w:val="005D1785"/>
    <w:rsid w:val="005D7963"/>
    <w:rsid w:val="005F45D8"/>
    <w:rsid w:val="006072FA"/>
    <w:rsid w:val="00611565"/>
    <w:rsid w:val="00631318"/>
    <w:rsid w:val="00644F87"/>
    <w:rsid w:val="00650A65"/>
    <w:rsid w:val="00682632"/>
    <w:rsid w:val="00690D29"/>
    <w:rsid w:val="006958B4"/>
    <w:rsid w:val="006A59BC"/>
    <w:rsid w:val="006B1774"/>
    <w:rsid w:val="006D45E9"/>
    <w:rsid w:val="006F74A5"/>
    <w:rsid w:val="006F7575"/>
    <w:rsid w:val="006F79CA"/>
    <w:rsid w:val="00700E1F"/>
    <w:rsid w:val="00701F3D"/>
    <w:rsid w:val="00711CC7"/>
    <w:rsid w:val="007175F3"/>
    <w:rsid w:val="00741128"/>
    <w:rsid w:val="00761CDB"/>
    <w:rsid w:val="00765F0F"/>
    <w:rsid w:val="0077110F"/>
    <w:rsid w:val="007A3744"/>
    <w:rsid w:val="007B14AE"/>
    <w:rsid w:val="007B4B7E"/>
    <w:rsid w:val="007F1A7F"/>
    <w:rsid w:val="00802EA1"/>
    <w:rsid w:val="00810CF4"/>
    <w:rsid w:val="008110EA"/>
    <w:rsid w:val="00824BEA"/>
    <w:rsid w:val="008364F5"/>
    <w:rsid w:val="00846748"/>
    <w:rsid w:val="00866EFD"/>
    <w:rsid w:val="00870B65"/>
    <w:rsid w:val="008823F5"/>
    <w:rsid w:val="008960A9"/>
    <w:rsid w:val="00897499"/>
    <w:rsid w:val="008A3561"/>
    <w:rsid w:val="008C74DD"/>
    <w:rsid w:val="008D41CB"/>
    <w:rsid w:val="008E197C"/>
    <w:rsid w:val="008E5230"/>
    <w:rsid w:val="00904E7B"/>
    <w:rsid w:val="0092325B"/>
    <w:rsid w:val="009279A4"/>
    <w:rsid w:val="00930543"/>
    <w:rsid w:val="00931EA2"/>
    <w:rsid w:val="00934605"/>
    <w:rsid w:val="009349A5"/>
    <w:rsid w:val="009464F6"/>
    <w:rsid w:val="0095304D"/>
    <w:rsid w:val="00955852"/>
    <w:rsid w:val="00971EB9"/>
    <w:rsid w:val="00980EB1"/>
    <w:rsid w:val="00984F3E"/>
    <w:rsid w:val="009A123E"/>
    <w:rsid w:val="009A3186"/>
    <w:rsid w:val="009A408E"/>
    <w:rsid w:val="009C1E9A"/>
    <w:rsid w:val="009D0A11"/>
    <w:rsid w:val="00A0519B"/>
    <w:rsid w:val="00A41C28"/>
    <w:rsid w:val="00A453C7"/>
    <w:rsid w:val="00A57097"/>
    <w:rsid w:val="00A610F1"/>
    <w:rsid w:val="00A65F0F"/>
    <w:rsid w:val="00A70BFA"/>
    <w:rsid w:val="00A81C75"/>
    <w:rsid w:val="00A9065E"/>
    <w:rsid w:val="00A91766"/>
    <w:rsid w:val="00A971CC"/>
    <w:rsid w:val="00AB69DF"/>
    <w:rsid w:val="00AB7FB5"/>
    <w:rsid w:val="00AE02AB"/>
    <w:rsid w:val="00AE0460"/>
    <w:rsid w:val="00AE060E"/>
    <w:rsid w:val="00AE7E26"/>
    <w:rsid w:val="00AF1C74"/>
    <w:rsid w:val="00AF525D"/>
    <w:rsid w:val="00AF7DF7"/>
    <w:rsid w:val="00B015F5"/>
    <w:rsid w:val="00B36614"/>
    <w:rsid w:val="00B44248"/>
    <w:rsid w:val="00B54FCD"/>
    <w:rsid w:val="00B71D88"/>
    <w:rsid w:val="00B825AF"/>
    <w:rsid w:val="00BA0D19"/>
    <w:rsid w:val="00BC0700"/>
    <w:rsid w:val="00BC126F"/>
    <w:rsid w:val="00BC2266"/>
    <w:rsid w:val="00BD3983"/>
    <w:rsid w:val="00BE28C7"/>
    <w:rsid w:val="00BE7ECC"/>
    <w:rsid w:val="00BF3368"/>
    <w:rsid w:val="00BF44A7"/>
    <w:rsid w:val="00C00930"/>
    <w:rsid w:val="00C14FA8"/>
    <w:rsid w:val="00C30B52"/>
    <w:rsid w:val="00C42299"/>
    <w:rsid w:val="00C43D37"/>
    <w:rsid w:val="00C47924"/>
    <w:rsid w:val="00C65751"/>
    <w:rsid w:val="00C802B2"/>
    <w:rsid w:val="00CA6292"/>
    <w:rsid w:val="00CB7BC7"/>
    <w:rsid w:val="00CD5D68"/>
    <w:rsid w:val="00D112A3"/>
    <w:rsid w:val="00D21CD1"/>
    <w:rsid w:val="00D260AB"/>
    <w:rsid w:val="00D37441"/>
    <w:rsid w:val="00D572CC"/>
    <w:rsid w:val="00D7024A"/>
    <w:rsid w:val="00D82C9E"/>
    <w:rsid w:val="00D90A72"/>
    <w:rsid w:val="00DA78DC"/>
    <w:rsid w:val="00DC617E"/>
    <w:rsid w:val="00E02506"/>
    <w:rsid w:val="00E145E8"/>
    <w:rsid w:val="00E45EAB"/>
    <w:rsid w:val="00E57D2F"/>
    <w:rsid w:val="00E77575"/>
    <w:rsid w:val="00E81C9C"/>
    <w:rsid w:val="00E8474D"/>
    <w:rsid w:val="00E90E79"/>
    <w:rsid w:val="00E93B2D"/>
    <w:rsid w:val="00EA7024"/>
    <w:rsid w:val="00EB5A29"/>
    <w:rsid w:val="00EC1649"/>
    <w:rsid w:val="00EE06F7"/>
    <w:rsid w:val="00F132D8"/>
    <w:rsid w:val="00F21136"/>
    <w:rsid w:val="00F3431D"/>
    <w:rsid w:val="00F35E48"/>
    <w:rsid w:val="00F36314"/>
    <w:rsid w:val="00F46CE8"/>
    <w:rsid w:val="00F47174"/>
    <w:rsid w:val="00F530E1"/>
    <w:rsid w:val="00F579E0"/>
    <w:rsid w:val="00F7522C"/>
    <w:rsid w:val="00FA4A01"/>
    <w:rsid w:val="00FB360B"/>
    <w:rsid w:val="00FB501D"/>
    <w:rsid w:val="00FC11B6"/>
    <w:rsid w:val="00FE254A"/>
    <w:rsid w:val="00FE7AFC"/>
    <w:rsid w:val="00FF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8170F"/>
  <w15:docId w15:val="{BE22912B-731A-413C-8B6B-C9BFD5FDC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6314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e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Pr>
      <w:b/>
      <w:bCs/>
      <w:smallCaps/>
      <w:spacing w:val="5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styleId="af1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2">
    <w:name w:val="FollowedHyperlink"/>
    <w:basedOn w:val="a0"/>
    <w:uiPriority w:val="99"/>
    <w:unhideWhenUsed/>
    <w:rPr>
      <w:color w:val="800080" w:themeColor="followedHyperlink"/>
      <w:u w:val="single"/>
    </w:rPr>
  </w:style>
  <w:style w:type="paragraph" w:styleId="af3">
    <w:name w:val="Normal (Web)"/>
    <w:basedOn w:val="a"/>
    <w:uiPriority w:val="99"/>
    <w:unhideWhenUsed/>
    <w:rsid w:val="00F36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 Spacing"/>
    <w:uiPriority w:val="1"/>
    <w:qFormat/>
    <w:rsid w:val="00F36314"/>
    <w:pPr>
      <w:spacing w:after="0" w:line="240" w:lineRule="auto"/>
    </w:pPr>
  </w:style>
  <w:style w:type="table" w:styleId="af5">
    <w:name w:val="Table Grid"/>
    <w:basedOn w:val="a1"/>
    <w:uiPriority w:val="59"/>
    <w:rsid w:val="00F36314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6">
    <w:name w:val="header"/>
    <w:basedOn w:val="a"/>
    <w:link w:val="af7"/>
    <w:uiPriority w:val="99"/>
    <w:unhideWhenUsed/>
    <w:rsid w:val="00701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701F3D"/>
  </w:style>
  <w:style w:type="paragraph" w:styleId="af8">
    <w:name w:val="footer"/>
    <w:basedOn w:val="a"/>
    <w:link w:val="af9"/>
    <w:uiPriority w:val="99"/>
    <w:unhideWhenUsed/>
    <w:rsid w:val="00701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701F3D"/>
  </w:style>
  <w:style w:type="paragraph" w:styleId="afa">
    <w:name w:val="Balloon Text"/>
    <w:basedOn w:val="a"/>
    <w:link w:val="afb"/>
    <w:uiPriority w:val="99"/>
    <w:semiHidden/>
    <w:unhideWhenUsed/>
    <w:rsid w:val="00014E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014E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1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779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855128">
                      <w:marLeft w:val="0"/>
                      <w:marRight w:val="0"/>
                      <w:marTop w:val="0"/>
                      <w:marBottom w:val="83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84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05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455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52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428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3572924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68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9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07775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92183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1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51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93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65690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24982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0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8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69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77424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29216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20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428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0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31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8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1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140FB23D4708245D7C14BDFF3271B13BA276A779CC2F67D9D3A579296AD3FE98235FC651C94AA36B76FE4ADf5l0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consultantplus://offline/ref=0140FB23D4708245D7C14BDFF3271B13BA276A779CCFF77D9932579296AD3FE98235FC651C94AA36B76FE4A9f5l5G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eneca.by/novosti/ekologiya/bytovye-othody-i-chto-s-nimi-delat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1033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202</TotalTime>
  <Pages>23</Pages>
  <Words>3982</Words>
  <Characters>22699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12</cp:revision>
  <cp:lastPrinted>2021-09-17T12:19:00Z</cp:lastPrinted>
  <dcterms:created xsi:type="dcterms:W3CDTF">2021-09-11T08:59:00Z</dcterms:created>
  <dcterms:modified xsi:type="dcterms:W3CDTF">2021-12-03T12:56:00Z</dcterms:modified>
</cp:coreProperties>
</file>